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10480" w:type="dxa"/>
        <w:tblInd w:w="-420" w:type="dxa"/>
        <w:tblCellMar>
          <w:top w:w="10" w:type="dxa"/>
          <w:left w:w="110" w:type="dxa"/>
          <w:right w:w="16" w:type="dxa"/>
        </w:tblCellMar>
        <w:tblLook w:val="04A0" w:firstRow="1" w:lastRow="0" w:firstColumn="1" w:lastColumn="0" w:noHBand="0" w:noVBand="1"/>
      </w:tblPr>
      <w:tblGrid>
        <w:gridCol w:w="5228"/>
        <w:gridCol w:w="5252"/>
      </w:tblGrid>
      <w:tr w:rsidR="00FE71B3" w:rsidRPr="0017763D" w14:paraId="70E46F5C" w14:textId="77777777" w:rsidTr="0171EF57">
        <w:trPr>
          <w:trHeight w:val="1803"/>
        </w:trPr>
        <w:tc>
          <w:tcPr>
            <w:tcW w:w="104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3C20A" w14:textId="0EE42EAC" w:rsidR="00FE71B3" w:rsidRPr="009B07EF" w:rsidRDefault="00FE71B3" w:rsidP="009B07EF">
            <w:pPr>
              <w:ind w:right="0"/>
              <w:jc w:val="both"/>
              <w:rPr>
                <w:rFonts w:asciiTheme="majorHAnsi" w:eastAsiaTheme="majorEastAsia" w:hAnsiTheme="majorHAnsi" w:cstheme="majorBidi"/>
                <w:color w:val="0000FF"/>
                <w:spacing w:val="-10"/>
                <w:kern w:val="28"/>
                <w:sz w:val="56"/>
                <w:szCs w:val="56"/>
                <w:u w:val="single"/>
                <w:lang w:eastAsia="en-US"/>
              </w:rPr>
            </w:pPr>
            <w:r w:rsidRPr="009B07EF">
              <w:rPr>
                <w:rFonts w:asciiTheme="majorHAnsi" w:eastAsiaTheme="majorEastAsia" w:hAnsiTheme="majorHAnsi" w:cstheme="majorBidi"/>
                <w:color w:val="0000FF"/>
                <w:spacing w:val="-10"/>
                <w:kern w:val="28"/>
                <w:sz w:val="56"/>
                <w:szCs w:val="56"/>
                <w:u w:val="single"/>
                <w:lang w:eastAsia="en-US"/>
              </w:rPr>
              <w:t>Health+</w:t>
            </w:r>
            <w:r w:rsidR="00952A14" w:rsidRPr="009B07EF">
              <w:rPr>
                <w:rFonts w:asciiTheme="majorHAnsi" w:eastAsiaTheme="majorEastAsia" w:hAnsiTheme="majorHAnsi" w:cstheme="majorBidi"/>
                <w:color w:val="0000FF"/>
                <w:spacing w:val="-10"/>
                <w:kern w:val="28"/>
                <w:sz w:val="56"/>
                <w:szCs w:val="56"/>
                <w:u w:val="single"/>
                <w:lang w:eastAsia="en-US"/>
              </w:rPr>
              <w:t xml:space="preserve"> </w:t>
            </w:r>
            <w:r w:rsidRPr="009B07EF">
              <w:rPr>
                <w:rFonts w:asciiTheme="majorHAnsi" w:eastAsiaTheme="majorEastAsia" w:hAnsiTheme="majorHAnsi" w:cstheme="majorBidi"/>
                <w:color w:val="0000FF"/>
                <w:spacing w:val="-10"/>
                <w:kern w:val="28"/>
                <w:sz w:val="56"/>
                <w:szCs w:val="56"/>
                <w:u w:val="single"/>
                <w:lang w:eastAsia="en-US"/>
              </w:rPr>
              <w:t>Volunteer Application</w:t>
            </w:r>
            <w:r w:rsidR="00D87BB1">
              <w:rPr>
                <w:rFonts w:asciiTheme="majorHAnsi" w:eastAsiaTheme="majorEastAsia" w:hAnsiTheme="majorHAnsi" w:cstheme="majorBidi"/>
                <w:color w:val="0000FF"/>
                <w:spacing w:val="-10"/>
                <w:kern w:val="28"/>
                <w:sz w:val="56"/>
                <w:szCs w:val="56"/>
                <w:u w:val="single"/>
                <w:lang w:eastAsia="en-US"/>
              </w:rPr>
              <w:t xml:space="preserve"> Form</w:t>
            </w:r>
            <w:r w:rsidRPr="009B07EF">
              <w:rPr>
                <w:rFonts w:asciiTheme="majorHAnsi" w:eastAsiaTheme="majorEastAsia" w:hAnsiTheme="majorHAnsi" w:cstheme="majorBidi"/>
                <w:color w:val="0000FF"/>
                <w:spacing w:val="-10"/>
                <w:kern w:val="28"/>
                <w:sz w:val="56"/>
                <w:szCs w:val="56"/>
                <w:u w:val="single"/>
                <w:lang w:eastAsia="en-US"/>
              </w:rPr>
              <w:t xml:space="preserve"> </w:t>
            </w:r>
          </w:p>
          <w:p w14:paraId="75182706" w14:textId="3032C391" w:rsidR="002E351D" w:rsidRDefault="00FE71B3" w:rsidP="763EE3EF">
            <w:pPr>
              <w:spacing w:line="242" w:lineRule="auto"/>
              <w:ind w:right="0"/>
              <w:jc w:val="left"/>
              <w:rPr>
                <w:color w:val="2F1E4E"/>
              </w:rPr>
            </w:pPr>
            <w:r w:rsidRPr="763EE3EF">
              <w:rPr>
                <w:color w:val="2F1E4E"/>
              </w:rPr>
              <w:t xml:space="preserve">Thank you for your interest in volunteering with </w:t>
            </w:r>
            <w:r w:rsidR="009B07EF" w:rsidRPr="763EE3EF">
              <w:rPr>
                <w:color w:val="2F1E4E"/>
              </w:rPr>
              <w:t>Reaching People</w:t>
            </w:r>
            <w:r w:rsidRPr="763EE3EF">
              <w:rPr>
                <w:color w:val="2F1E4E"/>
              </w:rPr>
              <w:t>. Please complete this application form and return it to</w:t>
            </w:r>
            <w:r w:rsidR="0014148D" w:rsidRPr="763EE3EF">
              <w:rPr>
                <w:color w:val="2F1E4E"/>
              </w:rPr>
              <w:t xml:space="preserve"> </w:t>
            </w:r>
            <w:bookmarkStart w:id="0" w:name="_Hlk95837013"/>
            <w:r w:rsidR="002E351D">
              <w:rPr>
                <w:color w:val="2F1E4E"/>
              </w:rPr>
              <w:fldChar w:fldCharType="begin"/>
            </w:r>
            <w:r w:rsidR="002E351D">
              <w:rPr>
                <w:color w:val="2F1E4E"/>
              </w:rPr>
              <w:instrText xml:space="preserve"> HYPERLINK "mailto:</w:instrText>
            </w:r>
            <w:r w:rsidR="002E351D" w:rsidRPr="763EE3EF">
              <w:rPr>
                <w:color w:val="2F1E4E"/>
              </w:rPr>
              <w:instrText>healthplus@reachingpeople.co.uk</w:instrText>
            </w:r>
            <w:r w:rsidR="002E351D">
              <w:rPr>
                <w:color w:val="2F1E4E"/>
              </w:rPr>
              <w:instrText xml:space="preserve">" </w:instrText>
            </w:r>
            <w:r w:rsidR="002E351D">
              <w:rPr>
                <w:color w:val="2F1E4E"/>
              </w:rPr>
            </w:r>
            <w:r w:rsidR="002E351D">
              <w:rPr>
                <w:color w:val="2F1E4E"/>
              </w:rPr>
              <w:fldChar w:fldCharType="separate"/>
            </w:r>
            <w:r w:rsidR="002E351D" w:rsidRPr="00ED7821">
              <w:rPr>
                <w:rStyle w:val="Hyperlink"/>
              </w:rPr>
              <w:t>healthplus@reachingpeople.co.uk</w:t>
            </w:r>
            <w:bookmarkEnd w:id="0"/>
            <w:r w:rsidR="002E351D">
              <w:rPr>
                <w:color w:val="2F1E4E"/>
              </w:rPr>
              <w:fldChar w:fldCharType="end"/>
            </w:r>
          </w:p>
          <w:p w14:paraId="1A7AB7A8" w14:textId="7F79A99C" w:rsidR="00FE71B3" w:rsidRPr="0017763D" w:rsidRDefault="00FE71B3" w:rsidP="008F1FCC">
            <w:pPr>
              <w:ind w:right="0"/>
              <w:jc w:val="left"/>
              <w:rPr>
                <w:szCs w:val="28"/>
              </w:rPr>
            </w:pPr>
          </w:p>
        </w:tc>
      </w:tr>
      <w:tr w:rsidR="00095097" w:rsidRPr="0017763D" w14:paraId="60487ABE" w14:textId="77777777" w:rsidTr="0171EF57">
        <w:trPr>
          <w:trHeight w:val="416"/>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69119A2" w14:textId="77777777" w:rsidR="00FE71B3" w:rsidRPr="0017763D" w:rsidRDefault="00FE71B3" w:rsidP="008F1FCC">
            <w:pPr>
              <w:ind w:right="0"/>
              <w:jc w:val="left"/>
              <w:rPr>
                <w:szCs w:val="28"/>
              </w:rPr>
            </w:pPr>
            <w:r w:rsidRPr="0017763D">
              <w:rPr>
                <w:b/>
                <w:bCs/>
                <w:color w:val="2F1E4E"/>
                <w:szCs w:val="28"/>
              </w:rPr>
              <w:t xml:space="preserve">Title: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790FD0C" w14:textId="77777777" w:rsidR="00FE71B3" w:rsidRPr="0017763D" w:rsidRDefault="00FE71B3" w:rsidP="008F1FCC">
            <w:pPr>
              <w:ind w:right="0"/>
              <w:jc w:val="left"/>
              <w:rPr>
                <w:szCs w:val="28"/>
              </w:rPr>
            </w:pPr>
          </w:p>
        </w:tc>
      </w:tr>
      <w:tr w:rsidR="00095097" w:rsidRPr="0017763D" w14:paraId="4E1F583E" w14:textId="77777777" w:rsidTr="0171EF57">
        <w:trPr>
          <w:trHeight w:val="41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799AC81" w14:textId="77777777" w:rsidR="00FE71B3" w:rsidRPr="0017763D" w:rsidRDefault="00FE71B3" w:rsidP="008F1FCC">
            <w:pPr>
              <w:ind w:right="0"/>
              <w:jc w:val="left"/>
              <w:rPr>
                <w:szCs w:val="28"/>
              </w:rPr>
            </w:pPr>
            <w:r w:rsidRPr="0017763D">
              <w:rPr>
                <w:b/>
                <w:bCs/>
                <w:color w:val="2F1E4E"/>
                <w:szCs w:val="28"/>
              </w:rPr>
              <w:t xml:space="preserve">First Name: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D7BB6C4" w14:textId="77777777" w:rsidR="00FE71B3" w:rsidRPr="0017763D" w:rsidRDefault="00FE71B3" w:rsidP="008F1FCC">
            <w:pPr>
              <w:ind w:right="0"/>
              <w:jc w:val="left"/>
              <w:rPr>
                <w:szCs w:val="28"/>
              </w:rPr>
            </w:pPr>
          </w:p>
        </w:tc>
      </w:tr>
      <w:tr w:rsidR="00095097" w:rsidRPr="0017763D" w14:paraId="4FA08A0F" w14:textId="77777777" w:rsidTr="0171EF57">
        <w:trPr>
          <w:trHeight w:val="41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389109A" w14:textId="77777777" w:rsidR="00FE71B3" w:rsidRPr="0017763D" w:rsidRDefault="00FE71B3" w:rsidP="008F1FCC">
            <w:pPr>
              <w:ind w:right="0"/>
              <w:jc w:val="left"/>
              <w:rPr>
                <w:szCs w:val="28"/>
              </w:rPr>
            </w:pPr>
            <w:r w:rsidRPr="0017763D">
              <w:rPr>
                <w:b/>
                <w:bCs/>
                <w:color w:val="2F1E4E"/>
                <w:szCs w:val="28"/>
              </w:rPr>
              <w:t xml:space="preserve">Surname: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5C4EA1C2" w14:textId="77777777" w:rsidR="00FE71B3" w:rsidRPr="0017763D" w:rsidRDefault="00FE71B3" w:rsidP="008F1FCC">
            <w:pPr>
              <w:ind w:right="0"/>
              <w:jc w:val="left"/>
              <w:rPr>
                <w:szCs w:val="28"/>
              </w:rPr>
            </w:pPr>
          </w:p>
        </w:tc>
      </w:tr>
      <w:tr w:rsidR="00095097" w:rsidRPr="0017763D" w14:paraId="719E7ACA" w14:textId="77777777" w:rsidTr="0171EF57">
        <w:trPr>
          <w:trHeight w:val="91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CDD4195" w14:textId="77777777" w:rsidR="00FE71B3" w:rsidRPr="0017763D" w:rsidRDefault="00FE71B3" w:rsidP="008F1FCC">
            <w:pPr>
              <w:ind w:right="0"/>
              <w:jc w:val="left"/>
              <w:rPr>
                <w:szCs w:val="28"/>
              </w:rPr>
            </w:pPr>
            <w:r w:rsidRPr="0017763D">
              <w:rPr>
                <w:b/>
                <w:bCs/>
                <w:color w:val="2F1E4E"/>
                <w:szCs w:val="28"/>
              </w:rPr>
              <w:t xml:space="preserve">Address: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F29CCB1" w14:textId="77777777" w:rsidR="00FE71B3" w:rsidRPr="0017763D" w:rsidRDefault="00FE71B3" w:rsidP="008F1FCC">
            <w:pPr>
              <w:ind w:right="0"/>
              <w:jc w:val="left"/>
              <w:rPr>
                <w:szCs w:val="28"/>
              </w:rPr>
            </w:pPr>
          </w:p>
        </w:tc>
      </w:tr>
      <w:tr w:rsidR="00095097" w:rsidRPr="0017763D" w14:paraId="259024A8" w14:textId="77777777" w:rsidTr="0171EF57">
        <w:trPr>
          <w:trHeight w:val="44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7D98513" w14:textId="77777777" w:rsidR="00FE71B3" w:rsidRPr="0017763D" w:rsidRDefault="00FE71B3" w:rsidP="008F1FCC">
            <w:pPr>
              <w:ind w:right="0"/>
              <w:jc w:val="left"/>
              <w:rPr>
                <w:szCs w:val="28"/>
              </w:rPr>
            </w:pPr>
            <w:r w:rsidRPr="0017763D">
              <w:rPr>
                <w:b/>
                <w:bCs/>
                <w:color w:val="2F1E4E"/>
                <w:szCs w:val="28"/>
              </w:rPr>
              <w:t xml:space="preserve">Postcode: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ED3271C" w14:textId="77777777" w:rsidR="00FE71B3" w:rsidRPr="0017763D" w:rsidRDefault="00FE71B3" w:rsidP="008F1FCC">
            <w:pPr>
              <w:ind w:right="0"/>
              <w:jc w:val="left"/>
              <w:rPr>
                <w:szCs w:val="28"/>
              </w:rPr>
            </w:pPr>
            <w:r w:rsidRPr="0017763D">
              <w:rPr>
                <w:szCs w:val="28"/>
              </w:rPr>
              <w:t xml:space="preserve"> </w:t>
            </w:r>
          </w:p>
        </w:tc>
      </w:tr>
      <w:tr w:rsidR="00891EB6" w:rsidRPr="0017763D" w14:paraId="1068E4FC" w14:textId="77777777" w:rsidTr="0171EF57">
        <w:trPr>
          <w:trHeight w:val="368"/>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14:paraId="25DAFF73" w14:textId="096D0720" w:rsidR="00891EB6" w:rsidRPr="0017763D" w:rsidRDefault="00891EB6" w:rsidP="008F1FCC">
            <w:pPr>
              <w:ind w:right="0"/>
              <w:jc w:val="left"/>
              <w:rPr>
                <w:szCs w:val="28"/>
              </w:rPr>
            </w:pPr>
            <w:r>
              <w:rPr>
                <w:b/>
                <w:bCs/>
                <w:color w:val="2F1E4E"/>
                <w:szCs w:val="28"/>
              </w:rPr>
              <w:t>Mobile</w:t>
            </w:r>
            <w:r w:rsidRPr="0017763D">
              <w:rPr>
                <w:b/>
                <w:bCs/>
                <w:color w:val="2F1E4E"/>
                <w:szCs w:val="28"/>
              </w:rPr>
              <w:t xml:space="preserve"> Number: </w:t>
            </w:r>
          </w:p>
        </w:tc>
        <w:tc>
          <w:tcPr>
            <w:tcW w:w="5252" w:type="dxa"/>
            <w:tcBorders>
              <w:top w:val="single" w:sz="4" w:space="0" w:color="000000" w:themeColor="text1"/>
              <w:left w:val="single" w:sz="4" w:space="0" w:color="000000" w:themeColor="text1"/>
              <w:bottom w:val="single" w:sz="4" w:space="0" w:color="auto"/>
              <w:right w:val="single" w:sz="8" w:space="0" w:color="000000" w:themeColor="text1"/>
            </w:tcBorders>
            <w:vAlign w:val="center"/>
          </w:tcPr>
          <w:p w14:paraId="5D869E04" w14:textId="77777777" w:rsidR="00891EB6" w:rsidRPr="0017763D" w:rsidRDefault="00891EB6" w:rsidP="008F1FCC">
            <w:pPr>
              <w:ind w:right="0"/>
              <w:jc w:val="left"/>
              <w:rPr>
                <w:szCs w:val="28"/>
              </w:rPr>
            </w:pPr>
          </w:p>
        </w:tc>
      </w:tr>
      <w:tr w:rsidR="00891EB6" w:rsidRPr="0017763D" w14:paraId="762A1389" w14:textId="77777777" w:rsidTr="0171EF57">
        <w:trPr>
          <w:trHeight w:val="367"/>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14:paraId="75D71F5F" w14:textId="5A3E67D4" w:rsidR="00891EB6" w:rsidRDefault="00891EB6" w:rsidP="008F1FCC">
            <w:pPr>
              <w:ind w:right="0"/>
              <w:jc w:val="left"/>
              <w:rPr>
                <w:b/>
                <w:bCs/>
                <w:color w:val="2F1E4E"/>
                <w:szCs w:val="28"/>
              </w:rPr>
            </w:pPr>
            <w:r>
              <w:rPr>
                <w:b/>
                <w:bCs/>
                <w:color w:val="2F1E4E"/>
                <w:szCs w:val="28"/>
              </w:rPr>
              <w:t>Home Telephone Number:</w:t>
            </w:r>
          </w:p>
        </w:tc>
        <w:tc>
          <w:tcPr>
            <w:tcW w:w="5252" w:type="dxa"/>
            <w:tcBorders>
              <w:top w:val="single" w:sz="4" w:space="0" w:color="auto"/>
              <w:left w:val="single" w:sz="4" w:space="0" w:color="000000" w:themeColor="text1"/>
              <w:bottom w:val="single" w:sz="4" w:space="0" w:color="000000" w:themeColor="text1"/>
              <w:right w:val="single" w:sz="8" w:space="0" w:color="000000" w:themeColor="text1"/>
            </w:tcBorders>
            <w:vAlign w:val="center"/>
          </w:tcPr>
          <w:p w14:paraId="58DB7526" w14:textId="77777777" w:rsidR="00891EB6" w:rsidRPr="0017763D" w:rsidRDefault="00891EB6" w:rsidP="008F1FCC">
            <w:pPr>
              <w:ind w:right="0"/>
              <w:jc w:val="left"/>
              <w:rPr>
                <w:szCs w:val="28"/>
              </w:rPr>
            </w:pPr>
          </w:p>
        </w:tc>
      </w:tr>
      <w:tr w:rsidR="00177CE5" w:rsidRPr="0017763D" w14:paraId="7C17341A" w14:textId="77777777" w:rsidTr="0171EF57">
        <w:trPr>
          <w:trHeight w:val="17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770DBEE" w14:textId="124D5EAF" w:rsidR="00177CE5" w:rsidRPr="0017763D" w:rsidRDefault="00177CE5" w:rsidP="008F1FCC">
            <w:pPr>
              <w:ind w:right="0"/>
              <w:jc w:val="left"/>
              <w:rPr>
                <w:b/>
                <w:bCs/>
                <w:color w:val="2F1E4E"/>
                <w:szCs w:val="28"/>
              </w:rPr>
            </w:pPr>
            <w:r>
              <w:rPr>
                <w:b/>
                <w:bCs/>
                <w:color w:val="2F1E4E"/>
                <w:szCs w:val="28"/>
              </w:rPr>
              <w:t xml:space="preserve">Emergency </w:t>
            </w:r>
            <w:r w:rsidR="004978EC">
              <w:rPr>
                <w:b/>
                <w:bCs/>
                <w:color w:val="2F1E4E"/>
                <w:szCs w:val="28"/>
              </w:rPr>
              <w:t>Telephone Number</w:t>
            </w:r>
            <w:r w:rsidR="005F44A4">
              <w:rPr>
                <w:b/>
                <w:bCs/>
                <w:color w:val="2F1E4E"/>
                <w:szCs w:val="28"/>
              </w:rPr>
              <w:t>:</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4FB2092F" w14:textId="77777777" w:rsidR="00177CE5" w:rsidRPr="0017763D" w:rsidRDefault="00177CE5" w:rsidP="008F1FCC">
            <w:pPr>
              <w:ind w:right="0"/>
              <w:jc w:val="left"/>
              <w:rPr>
                <w:szCs w:val="28"/>
              </w:rPr>
            </w:pPr>
          </w:p>
        </w:tc>
      </w:tr>
      <w:tr w:rsidR="008B7D28" w:rsidRPr="0017763D" w14:paraId="3A6BF024" w14:textId="77777777" w:rsidTr="0171EF57">
        <w:trPr>
          <w:trHeight w:val="17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ACE6040" w14:textId="2D3BA2FC" w:rsidR="008B7D28" w:rsidRPr="0017763D" w:rsidRDefault="008B7D28" w:rsidP="008F1FCC">
            <w:pPr>
              <w:ind w:right="0"/>
              <w:jc w:val="left"/>
              <w:rPr>
                <w:b/>
                <w:bCs/>
                <w:color w:val="2F1E4E"/>
                <w:szCs w:val="28"/>
              </w:rPr>
            </w:pPr>
            <w:r>
              <w:rPr>
                <w:b/>
                <w:bCs/>
                <w:color w:val="2F1E4E"/>
                <w:szCs w:val="28"/>
              </w:rPr>
              <w:t>Emergency Contact Name:</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2A4F2C87" w14:textId="77777777" w:rsidR="008B7D28" w:rsidRPr="0017763D" w:rsidRDefault="008B7D28" w:rsidP="008F1FCC">
            <w:pPr>
              <w:ind w:right="0"/>
              <w:jc w:val="left"/>
              <w:rPr>
                <w:szCs w:val="28"/>
              </w:rPr>
            </w:pPr>
          </w:p>
        </w:tc>
      </w:tr>
      <w:tr w:rsidR="00095097" w:rsidRPr="0017763D" w14:paraId="314DF1B3" w14:textId="77777777" w:rsidTr="0171EF57">
        <w:trPr>
          <w:trHeight w:val="17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3254FBF" w14:textId="77777777" w:rsidR="00FE71B3" w:rsidRPr="0017763D" w:rsidRDefault="00FE71B3" w:rsidP="008F1FCC">
            <w:pPr>
              <w:ind w:right="0"/>
              <w:jc w:val="left"/>
              <w:rPr>
                <w:szCs w:val="28"/>
              </w:rPr>
            </w:pPr>
            <w:r w:rsidRPr="0017763D">
              <w:rPr>
                <w:b/>
                <w:bCs/>
                <w:color w:val="2F1E4E"/>
                <w:szCs w:val="28"/>
              </w:rPr>
              <w:t xml:space="preserve">Email Address: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9710EB4" w14:textId="77777777" w:rsidR="00FE71B3" w:rsidRPr="0017763D" w:rsidRDefault="00FE71B3" w:rsidP="008F1FCC">
            <w:pPr>
              <w:ind w:right="0"/>
              <w:jc w:val="left"/>
              <w:rPr>
                <w:szCs w:val="28"/>
              </w:rPr>
            </w:pPr>
          </w:p>
        </w:tc>
      </w:tr>
      <w:tr w:rsidR="00095097" w:rsidRPr="0017763D" w14:paraId="1F3948AB" w14:textId="77777777" w:rsidTr="0171EF57">
        <w:trPr>
          <w:trHeight w:val="44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163E1F7F" w14:textId="77777777" w:rsidR="00FE71B3" w:rsidRPr="0017763D" w:rsidRDefault="00FE71B3" w:rsidP="008F1FCC">
            <w:pPr>
              <w:ind w:right="0"/>
              <w:jc w:val="left"/>
              <w:rPr>
                <w:szCs w:val="28"/>
              </w:rPr>
            </w:pPr>
            <w:r w:rsidRPr="0017763D">
              <w:rPr>
                <w:b/>
                <w:bCs/>
                <w:color w:val="2F1E4E"/>
                <w:szCs w:val="28"/>
              </w:rPr>
              <w:t xml:space="preserve">Date of Birth: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84AF8D7" w14:textId="77777777" w:rsidR="00FE71B3" w:rsidRPr="0017763D" w:rsidRDefault="00FE71B3" w:rsidP="008F1FCC">
            <w:pPr>
              <w:ind w:right="0"/>
              <w:jc w:val="left"/>
              <w:rPr>
                <w:szCs w:val="28"/>
              </w:rPr>
            </w:pPr>
          </w:p>
        </w:tc>
      </w:tr>
      <w:tr w:rsidR="00DE4C6C" w:rsidRPr="0017763D" w14:paraId="043706D1" w14:textId="77777777" w:rsidTr="0171EF57">
        <w:trPr>
          <w:trHeight w:val="446"/>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451C41CB" w14:textId="78B157C5" w:rsidR="00DE4C6C" w:rsidRPr="0017763D" w:rsidRDefault="00DE4C6C" w:rsidP="008F1FCC">
            <w:pPr>
              <w:ind w:right="0"/>
              <w:jc w:val="left"/>
              <w:rPr>
                <w:b/>
                <w:bCs/>
                <w:color w:val="2F1E4E"/>
                <w:szCs w:val="28"/>
              </w:rPr>
            </w:pPr>
            <w:r>
              <w:rPr>
                <w:b/>
                <w:bCs/>
                <w:color w:val="2F1E4E"/>
                <w:szCs w:val="28"/>
              </w:rPr>
              <w:t>Gender:</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6814E235" w14:textId="77777777" w:rsidR="00DE4C6C" w:rsidRPr="0017763D" w:rsidRDefault="00DE4C6C" w:rsidP="008F1FCC">
            <w:pPr>
              <w:ind w:right="0"/>
              <w:jc w:val="left"/>
              <w:rPr>
                <w:szCs w:val="28"/>
              </w:rPr>
            </w:pPr>
          </w:p>
        </w:tc>
      </w:tr>
      <w:tr w:rsidR="00095097" w:rsidRPr="0017763D" w14:paraId="4DBE9089" w14:textId="77777777" w:rsidTr="0171EF57">
        <w:trPr>
          <w:trHeight w:val="446"/>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73A5858F" w14:textId="77777777" w:rsidR="00FE71B3" w:rsidRPr="0017763D" w:rsidRDefault="00FE71B3" w:rsidP="008F1FCC">
            <w:pPr>
              <w:ind w:right="0"/>
              <w:jc w:val="left"/>
              <w:rPr>
                <w:szCs w:val="28"/>
              </w:rPr>
            </w:pPr>
            <w:r w:rsidRPr="0017763D">
              <w:rPr>
                <w:b/>
                <w:bCs/>
                <w:color w:val="2F1E4E"/>
                <w:szCs w:val="28"/>
              </w:rPr>
              <w:t xml:space="preserve">Your occupation: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001BD0E" w14:textId="77777777" w:rsidR="00FE71B3" w:rsidRPr="0017763D" w:rsidRDefault="00FE71B3" w:rsidP="008F1FCC">
            <w:pPr>
              <w:ind w:right="0"/>
              <w:jc w:val="left"/>
              <w:rPr>
                <w:szCs w:val="28"/>
              </w:rPr>
            </w:pPr>
          </w:p>
        </w:tc>
      </w:tr>
      <w:tr w:rsidR="00095097" w:rsidRPr="0017763D" w14:paraId="6BF29AC8" w14:textId="77777777" w:rsidTr="0171EF57">
        <w:trPr>
          <w:trHeight w:val="44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64E161A" w14:textId="77777777" w:rsidR="00FE71B3" w:rsidRPr="0017763D" w:rsidRDefault="00FE71B3" w:rsidP="008F1FCC">
            <w:pPr>
              <w:ind w:right="0"/>
              <w:jc w:val="left"/>
              <w:rPr>
                <w:szCs w:val="28"/>
              </w:rPr>
            </w:pPr>
            <w:r w:rsidRPr="0017763D">
              <w:rPr>
                <w:b/>
                <w:bCs/>
                <w:color w:val="2F1E4E"/>
                <w:szCs w:val="28"/>
              </w:rPr>
              <w:t xml:space="preserve">Ethnicity: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7CB2A1B5" w14:textId="77777777" w:rsidR="00FE71B3" w:rsidRPr="0017763D" w:rsidRDefault="00FE71B3" w:rsidP="008F1FCC">
            <w:pPr>
              <w:ind w:right="0"/>
              <w:jc w:val="left"/>
              <w:rPr>
                <w:szCs w:val="28"/>
              </w:rPr>
            </w:pPr>
          </w:p>
        </w:tc>
      </w:tr>
      <w:tr w:rsidR="00095097" w:rsidRPr="0017763D" w14:paraId="53635228" w14:textId="77777777" w:rsidTr="0171EF57">
        <w:trPr>
          <w:trHeight w:val="445"/>
        </w:trPr>
        <w:tc>
          <w:tcPr>
            <w:tcW w:w="5228" w:type="dxa"/>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5528D893" w14:textId="77777777" w:rsidR="00FE71B3" w:rsidRPr="0017763D" w:rsidRDefault="00FE71B3" w:rsidP="008F1FCC">
            <w:pPr>
              <w:ind w:right="0"/>
              <w:jc w:val="left"/>
              <w:rPr>
                <w:szCs w:val="28"/>
              </w:rPr>
            </w:pPr>
            <w:r w:rsidRPr="0017763D">
              <w:rPr>
                <w:b/>
                <w:bCs/>
                <w:color w:val="2F1E4E"/>
                <w:szCs w:val="28"/>
              </w:rPr>
              <w:t xml:space="preserve">Languages spoken: </w:t>
            </w:r>
          </w:p>
        </w:tc>
        <w:tc>
          <w:tcPr>
            <w:tcW w:w="5252"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1B096B3A" w14:textId="77777777" w:rsidR="00FE71B3" w:rsidRPr="0017763D" w:rsidRDefault="00FE71B3" w:rsidP="008F1FCC">
            <w:pPr>
              <w:ind w:right="0"/>
              <w:jc w:val="left"/>
              <w:rPr>
                <w:szCs w:val="28"/>
              </w:rPr>
            </w:pPr>
          </w:p>
        </w:tc>
      </w:tr>
      <w:tr w:rsidR="00FE71B3" w:rsidRPr="0017763D" w14:paraId="088FD4F4" w14:textId="77777777" w:rsidTr="0171EF57">
        <w:trPr>
          <w:trHeight w:val="1755"/>
        </w:trPr>
        <w:tc>
          <w:tcPr>
            <w:tcW w:w="10480"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2453AA51" w14:textId="77777777" w:rsidR="00FE71B3" w:rsidRDefault="00FE71B3" w:rsidP="008F1FCC">
            <w:pPr>
              <w:ind w:right="0"/>
              <w:jc w:val="left"/>
              <w:rPr>
                <w:b/>
                <w:bCs/>
                <w:color w:val="2F1E4E"/>
              </w:rPr>
            </w:pPr>
            <w:r w:rsidRPr="6BDAA4F6">
              <w:rPr>
                <w:b/>
                <w:bCs/>
                <w:color w:val="2F1E4E"/>
              </w:rPr>
              <w:t xml:space="preserve">Do you have any health needs that we should be aware of so that we can best support your volunteering with us? </w:t>
            </w:r>
          </w:p>
          <w:p w14:paraId="436804E0" w14:textId="0CBA752C" w:rsidR="00FE71B3" w:rsidRPr="0017763D" w:rsidRDefault="00FE71B3" w:rsidP="004A4A04">
            <w:pPr>
              <w:ind w:right="0"/>
              <w:jc w:val="left"/>
              <w:rPr>
                <w:b/>
                <w:bCs/>
                <w:color w:val="000000" w:themeColor="text1"/>
                <w:szCs w:val="28"/>
              </w:rPr>
            </w:pPr>
          </w:p>
        </w:tc>
      </w:tr>
      <w:tr w:rsidR="00021CCC" w:rsidRPr="0017763D" w14:paraId="4A2967AC" w14:textId="77777777" w:rsidTr="0171EF57">
        <w:trPr>
          <w:trHeight w:val="593"/>
        </w:trPr>
        <w:tc>
          <w:tcPr>
            <w:tcW w:w="10480"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0F39096F" w14:textId="77777777" w:rsidR="00021CCC" w:rsidRDefault="00021CCC" w:rsidP="008F1FCC">
            <w:pPr>
              <w:ind w:right="0"/>
              <w:jc w:val="left"/>
              <w:rPr>
                <w:b/>
                <w:color w:val="2F1E4E"/>
                <w:szCs w:val="28"/>
              </w:rPr>
            </w:pPr>
            <w:r>
              <w:rPr>
                <w:b/>
                <w:color w:val="2F1E4E"/>
                <w:szCs w:val="28"/>
              </w:rPr>
              <w:t>How did you find out about the project?</w:t>
            </w:r>
          </w:p>
          <w:p w14:paraId="18AA3BF2" w14:textId="77777777" w:rsidR="00165F80" w:rsidRDefault="00165F80" w:rsidP="008F1FCC">
            <w:pPr>
              <w:ind w:right="0"/>
              <w:jc w:val="left"/>
              <w:rPr>
                <w:b/>
                <w:color w:val="2F1E4E"/>
                <w:szCs w:val="28"/>
              </w:rPr>
            </w:pPr>
          </w:p>
          <w:p w14:paraId="673A7F10" w14:textId="1A2BAD76" w:rsidR="00165F80" w:rsidRPr="0017763D" w:rsidRDefault="00165F80" w:rsidP="008F1FCC">
            <w:pPr>
              <w:ind w:right="0"/>
              <w:jc w:val="left"/>
              <w:rPr>
                <w:b/>
                <w:color w:val="2F1E4E"/>
                <w:szCs w:val="28"/>
              </w:rPr>
            </w:pPr>
          </w:p>
        </w:tc>
      </w:tr>
      <w:tr w:rsidR="002C29A3" w:rsidRPr="0017763D" w14:paraId="4C9A998E" w14:textId="77777777" w:rsidTr="0171EF57">
        <w:trPr>
          <w:trHeight w:val="755"/>
        </w:trPr>
        <w:tc>
          <w:tcPr>
            <w:tcW w:w="10480"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08AEC5D" w14:textId="6CF4AADB" w:rsidR="002C29A3" w:rsidRDefault="00411C5A" w:rsidP="008F1FCC">
            <w:pPr>
              <w:ind w:right="0"/>
              <w:jc w:val="left"/>
              <w:rPr>
                <w:b/>
                <w:color w:val="2F1E4E"/>
                <w:szCs w:val="28"/>
              </w:rPr>
            </w:pPr>
            <w:r>
              <w:rPr>
                <w:b/>
                <w:color w:val="2F1E4E"/>
                <w:szCs w:val="28"/>
              </w:rPr>
              <w:t>Up until what date are you available to support this project?</w:t>
            </w:r>
          </w:p>
        </w:tc>
      </w:tr>
      <w:tr w:rsidR="004A4A04" w14:paraId="31D3FC0B" w14:textId="77777777" w:rsidTr="0171EF57">
        <w:trPr>
          <w:trHeight w:val="755"/>
        </w:trPr>
        <w:tc>
          <w:tcPr>
            <w:tcW w:w="10480"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62CBB418" w14:textId="254D7184" w:rsidR="22136C38" w:rsidRDefault="22136C38" w:rsidP="09C3E317">
            <w:pPr>
              <w:spacing w:line="259" w:lineRule="auto"/>
              <w:ind w:right="0"/>
              <w:jc w:val="left"/>
              <w:rPr>
                <w:b/>
                <w:bCs/>
                <w:color w:val="2F1E4E"/>
              </w:rPr>
            </w:pPr>
            <w:r w:rsidRPr="09C3E317">
              <w:rPr>
                <w:b/>
                <w:bCs/>
                <w:color w:val="2F1E4E"/>
              </w:rPr>
              <w:lastRenderedPageBreak/>
              <w:t>For the digital companion role please name some local GP surgeries and give an idea of the amount of time you would be prepared to travel to support patients:</w:t>
            </w:r>
          </w:p>
          <w:p w14:paraId="14EBE4AD" w14:textId="0578123A" w:rsidR="22136C38" w:rsidRDefault="22136C38" w:rsidP="09C3E317">
            <w:pPr>
              <w:spacing w:line="259" w:lineRule="auto"/>
              <w:ind w:right="0"/>
              <w:jc w:val="left"/>
              <w:rPr>
                <w:b/>
                <w:bCs/>
                <w:color w:val="000000" w:themeColor="text1"/>
                <w:szCs w:val="28"/>
              </w:rPr>
            </w:pPr>
          </w:p>
          <w:p w14:paraId="54EEDC87" w14:textId="0D2980FE" w:rsidR="22136C38" w:rsidRDefault="22136C38" w:rsidP="09C3E317">
            <w:pPr>
              <w:spacing w:line="259" w:lineRule="auto"/>
              <w:ind w:right="0"/>
              <w:jc w:val="left"/>
              <w:rPr>
                <w:b/>
                <w:bCs/>
                <w:color w:val="000000" w:themeColor="text1"/>
                <w:szCs w:val="28"/>
              </w:rPr>
            </w:pPr>
          </w:p>
        </w:tc>
      </w:tr>
      <w:tr w:rsidR="00FE71B3" w:rsidRPr="0017763D" w14:paraId="0CF53962" w14:textId="77777777" w:rsidTr="0171EF57">
        <w:trPr>
          <w:trHeight w:val="2260"/>
        </w:trPr>
        <w:tc>
          <w:tcPr>
            <w:tcW w:w="10480"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1DDA3E6" w14:textId="77777777" w:rsidR="00FE71B3" w:rsidRPr="0017763D" w:rsidRDefault="00FE71B3" w:rsidP="008F1FCC">
            <w:pPr>
              <w:ind w:right="0"/>
              <w:jc w:val="left"/>
              <w:rPr>
                <w:szCs w:val="28"/>
              </w:rPr>
            </w:pPr>
          </w:p>
          <w:tbl>
            <w:tblPr>
              <w:tblStyle w:val="TableGrid0"/>
              <w:tblpPr w:leftFromText="180" w:rightFromText="180" w:vertAnchor="text" w:horzAnchor="margin" w:tblpY="53"/>
              <w:tblOverlap w:val="never"/>
              <w:tblW w:w="10343" w:type="dxa"/>
              <w:tblLook w:val="04A0" w:firstRow="1" w:lastRow="0" w:firstColumn="1" w:lastColumn="0" w:noHBand="0" w:noVBand="1"/>
            </w:tblPr>
            <w:tblGrid>
              <w:gridCol w:w="4531"/>
              <w:gridCol w:w="2552"/>
              <w:gridCol w:w="3260"/>
            </w:tblGrid>
            <w:tr w:rsidR="00FE71B3" w:rsidRPr="0017763D" w14:paraId="57E38D66" w14:textId="77777777" w:rsidTr="00411C5A">
              <w:trPr>
                <w:trHeight w:val="247"/>
              </w:trPr>
              <w:tc>
                <w:tcPr>
                  <w:tcW w:w="4531" w:type="dxa"/>
                </w:tcPr>
                <w:p w14:paraId="1EE56A0D" w14:textId="74E5A5AD" w:rsidR="00FE71B3" w:rsidRPr="002C29A3" w:rsidRDefault="002C29A3" w:rsidP="002C29A3">
                  <w:pPr>
                    <w:ind w:right="0"/>
                    <w:jc w:val="center"/>
                    <w:rPr>
                      <w:szCs w:val="28"/>
                    </w:rPr>
                  </w:pPr>
                  <w:r w:rsidRPr="0017763D">
                    <w:rPr>
                      <w:b/>
                      <w:bCs/>
                      <w:color w:val="2F1E4E"/>
                      <w:szCs w:val="28"/>
                    </w:rPr>
                    <w:t xml:space="preserve">What times </w:t>
                  </w:r>
                  <w:r>
                    <w:rPr>
                      <w:b/>
                      <w:bCs/>
                      <w:color w:val="2F1E4E"/>
                      <w:szCs w:val="28"/>
                    </w:rPr>
                    <w:t>are you available</w:t>
                  </w:r>
                  <w:r w:rsidRPr="0017763D">
                    <w:rPr>
                      <w:b/>
                      <w:bCs/>
                      <w:color w:val="2F1E4E"/>
                      <w:szCs w:val="28"/>
                    </w:rPr>
                    <w:t xml:space="preserve"> to volunteer?</w:t>
                  </w:r>
                </w:p>
              </w:tc>
              <w:tc>
                <w:tcPr>
                  <w:tcW w:w="2552" w:type="dxa"/>
                </w:tcPr>
                <w:p w14:paraId="54B4AF75" w14:textId="77777777" w:rsidR="00FE71B3" w:rsidRPr="0089250B" w:rsidRDefault="00FE71B3" w:rsidP="00411C5A">
                  <w:pPr>
                    <w:ind w:right="0"/>
                    <w:jc w:val="center"/>
                    <w:rPr>
                      <w:b/>
                      <w:bCs/>
                      <w:color w:val="2F1E4E"/>
                      <w:szCs w:val="28"/>
                    </w:rPr>
                  </w:pPr>
                  <w:r w:rsidRPr="0089250B">
                    <w:rPr>
                      <w:b/>
                      <w:bCs/>
                      <w:color w:val="2F1E4E"/>
                      <w:szCs w:val="28"/>
                    </w:rPr>
                    <w:t>Morning</w:t>
                  </w:r>
                </w:p>
              </w:tc>
              <w:tc>
                <w:tcPr>
                  <w:tcW w:w="3260" w:type="dxa"/>
                </w:tcPr>
                <w:p w14:paraId="6E4493B6" w14:textId="77777777" w:rsidR="00FE71B3" w:rsidRPr="0089250B" w:rsidRDefault="00FE71B3" w:rsidP="00411C5A">
                  <w:pPr>
                    <w:ind w:right="0"/>
                    <w:jc w:val="center"/>
                    <w:rPr>
                      <w:b/>
                      <w:bCs/>
                      <w:color w:val="2F1E4E"/>
                      <w:szCs w:val="28"/>
                    </w:rPr>
                  </w:pPr>
                  <w:r w:rsidRPr="0089250B">
                    <w:rPr>
                      <w:b/>
                      <w:bCs/>
                      <w:color w:val="2F1E4E"/>
                      <w:szCs w:val="28"/>
                    </w:rPr>
                    <w:t>Afternoon</w:t>
                  </w:r>
                </w:p>
              </w:tc>
            </w:tr>
            <w:tr w:rsidR="00FE71B3" w:rsidRPr="0017763D" w14:paraId="7AD6B9A7" w14:textId="77777777" w:rsidTr="00411C5A">
              <w:trPr>
                <w:trHeight w:val="247"/>
              </w:trPr>
              <w:tc>
                <w:tcPr>
                  <w:tcW w:w="4531" w:type="dxa"/>
                </w:tcPr>
                <w:p w14:paraId="4FB46BA1" w14:textId="77777777" w:rsidR="00FE71B3" w:rsidRPr="0089250B" w:rsidRDefault="00FE71B3" w:rsidP="00411C5A">
                  <w:pPr>
                    <w:ind w:right="0"/>
                    <w:jc w:val="center"/>
                    <w:rPr>
                      <w:b/>
                      <w:bCs/>
                      <w:color w:val="2F1E4E"/>
                      <w:szCs w:val="28"/>
                    </w:rPr>
                  </w:pPr>
                  <w:r w:rsidRPr="0089250B">
                    <w:rPr>
                      <w:b/>
                      <w:bCs/>
                      <w:color w:val="2F1E4E"/>
                      <w:szCs w:val="28"/>
                    </w:rPr>
                    <w:t>Monday</w:t>
                  </w:r>
                </w:p>
              </w:tc>
              <w:tc>
                <w:tcPr>
                  <w:tcW w:w="2552" w:type="dxa"/>
                </w:tcPr>
                <w:p w14:paraId="5791D6B4" w14:textId="77777777" w:rsidR="00FE71B3" w:rsidRPr="0017763D" w:rsidRDefault="00FE71B3" w:rsidP="008F1FCC">
                  <w:pPr>
                    <w:ind w:right="0"/>
                    <w:jc w:val="left"/>
                    <w:rPr>
                      <w:color w:val="002060"/>
                      <w:szCs w:val="28"/>
                    </w:rPr>
                  </w:pPr>
                </w:p>
              </w:tc>
              <w:tc>
                <w:tcPr>
                  <w:tcW w:w="3260" w:type="dxa"/>
                </w:tcPr>
                <w:p w14:paraId="10E6A1B8" w14:textId="77777777" w:rsidR="00FE71B3" w:rsidRPr="0017763D" w:rsidRDefault="00FE71B3" w:rsidP="008F1FCC">
                  <w:pPr>
                    <w:ind w:right="0"/>
                    <w:jc w:val="left"/>
                    <w:rPr>
                      <w:color w:val="002060"/>
                      <w:szCs w:val="28"/>
                    </w:rPr>
                  </w:pPr>
                </w:p>
              </w:tc>
            </w:tr>
            <w:tr w:rsidR="00FE71B3" w:rsidRPr="0017763D" w14:paraId="2CB9A5EF" w14:textId="77777777" w:rsidTr="00411C5A">
              <w:trPr>
                <w:trHeight w:val="236"/>
              </w:trPr>
              <w:tc>
                <w:tcPr>
                  <w:tcW w:w="4531" w:type="dxa"/>
                </w:tcPr>
                <w:p w14:paraId="1A9D2326" w14:textId="77777777" w:rsidR="00FE71B3" w:rsidRPr="0089250B" w:rsidRDefault="00FE71B3" w:rsidP="00411C5A">
                  <w:pPr>
                    <w:ind w:right="0"/>
                    <w:jc w:val="center"/>
                    <w:rPr>
                      <w:b/>
                      <w:bCs/>
                      <w:color w:val="2F1E4E"/>
                      <w:szCs w:val="28"/>
                    </w:rPr>
                  </w:pPr>
                  <w:r w:rsidRPr="0089250B">
                    <w:rPr>
                      <w:b/>
                      <w:bCs/>
                      <w:color w:val="2F1E4E"/>
                      <w:szCs w:val="28"/>
                    </w:rPr>
                    <w:t>Tuesday</w:t>
                  </w:r>
                </w:p>
              </w:tc>
              <w:tc>
                <w:tcPr>
                  <w:tcW w:w="2552" w:type="dxa"/>
                </w:tcPr>
                <w:p w14:paraId="195A1670" w14:textId="77777777" w:rsidR="00FE71B3" w:rsidRPr="0017763D" w:rsidRDefault="00FE71B3" w:rsidP="008F1FCC">
                  <w:pPr>
                    <w:ind w:right="0"/>
                    <w:jc w:val="left"/>
                    <w:rPr>
                      <w:color w:val="002060"/>
                      <w:szCs w:val="28"/>
                    </w:rPr>
                  </w:pPr>
                </w:p>
              </w:tc>
              <w:tc>
                <w:tcPr>
                  <w:tcW w:w="3260" w:type="dxa"/>
                </w:tcPr>
                <w:p w14:paraId="301B91EB" w14:textId="77777777" w:rsidR="00FE71B3" w:rsidRPr="0017763D" w:rsidRDefault="00FE71B3" w:rsidP="008F1FCC">
                  <w:pPr>
                    <w:ind w:right="0"/>
                    <w:jc w:val="left"/>
                    <w:rPr>
                      <w:color w:val="002060"/>
                      <w:szCs w:val="28"/>
                    </w:rPr>
                  </w:pPr>
                </w:p>
              </w:tc>
            </w:tr>
            <w:tr w:rsidR="00FE71B3" w:rsidRPr="0017763D" w14:paraId="6DAFBF3A" w14:textId="77777777" w:rsidTr="00411C5A">
              <w:trPr>
                <w:trHeight w:val="247"/>
              </w:trPr>
              <w:tc>
                <w:tcPr>
                  <w:tcW w:w="4531" w:type="dxa"/>
                </w:tcPr>
                <w:p w14:paraId="691F9930" w14:textId="77777777" w:rsidR="00FE71B3" w:rsidRPr="0089250B" w:rsidRDefault="00FE71B3" w:rsidP="00411C5A">
                  <w:pPr>
                    <w:ind w:right="0"/>
                    <w:jc w:val="center"/>
                    <w:rPr>
                      <w:b/>
                      <w:bCs/>
                      <w:color w:val="2F1E4E"/>
                      <w:szCs w:val="28"/>
                    </w:rPr>
                  </w:pPr>
                  <w:r w:rsidRPr="0089250B">
                    <w:rPr>
                      <w:b/>
                      <w:bCs/>
                      <w:color w:val="2F1E4E"/>
                      <w:szCs w:val="28"/>
                    </w:rPr>
                    <w:t>Wednesday</w:t>
                  </w:r>
                </w:p>
              </w:tc>
              <w:tc>
                <w:tcPr>
                  <w:tcW w:w="2552" w:type="dxa"/>
                </w:tcPr>
                <w:p w14:paraId="7C44BEB2" w14:textId="77777777" w:rsidR="00FE71B3" w:rsidRPr="0017763D" w:rsidRDefault="00FE71B3" w:rsidP="008F1FCC">
                  <w:pPr>
                    <w:ind w:right="0"/>
                    <w:jc w:val="left"/>
                    <w:rPr>
                      <w:color w:val="002060"/>
                      <w:szCs w:val="28"/>
                    </w:rPr>
                  </w:pPr>
                </w:p>
              </w:tc>
              <w:tc>
                <w:tcPr>
                  <w:tcW w:w="3260" w:type="dxa"/>
                </w:tcPr>
                <w:p w14:paraId="7454A0F5" w14:textId="77777777" w:rsidR="00FE71B3" w:rsidRPr="0017763D" w:rsidRDefault="00FE71B3" w:rsidP="008F1FCC">
                  <w:pPr>
                    <w:ind w:right="0"/>
                    <w:jc w:val="left"/>
                    <w:rPr>
                      <w:color w:val="002060"/>
                      <w:szCs w:val="28"/>
                    </w:rPr>
                  </w:pPr>
                </w:p>
              </w:tc>
            </w:tr>
            <w:tr w:rsidR="00FE71B3" w:rsidRPr="0017763D" w14:paraId="0E1ED7FC" w14:textId="77777777" w:rsidTr="00411C5A">
              <w:trPr>
                <w:trHeight w:val="247"/>
              </w:trPr>
              <w:tc>
                <w:tcPr>
                  <w:tcW w:w="4531" w:type="dxa"/>
                </w:tcPr>
                <w:p w14:paraId="0A480763" w14:textId="77777777" w:rsidR="00FE71B3" w:rsidRPr="0089250B" w:rsidRDefault="00FE71B3" w:rsidP="00411C5A">
                  <w:pPr>
                    <w:ind w:right="0"/>
                    <w:jc w:val="center"/>
                    <w:rPr>
                      <w:b/>
                      <w:bCs/>
                      <w:color w:val="2F1E4E"/>
                      <w:szCs w:val="28"/>
                    </w:rPr>
                  </w:pPr>
                  <w:r w:rsidRPr="0089250B">
                    <w:rPr>
                      <w:b/>
                      <w:bCs/>
                      <w:color w:val="2F1E4E"/>
                      <w:szCs w:val="28"/>
                    </w:rPr>
                    <w:t>Thursday</w:t>
                  </w:r>
                </w:p>
              </w:tc>
              <w:tc>
                <w:tcPr>
                  <w:tcW w:w="2552" w:type="dxa"/>
                </w:tcPr>
                <w:p w14:paraId="0850296D" w14:textId="77777777" w:rsidR="00FE71B3" w:rsidRPr="0017763D" w:rsidRDefault="00FE71B3" w:rsidP="008F1FCC">
                  <w:pPr>
                    <w:ind w:right="0"/>
                    <w:jc w:val="left"/>
                    <w:rPr>
                      <w:color w:val="002060"/>
                      <w:szCs w:val="28"/>
                    </w:rPr>
                  </w:pPr>
                </w:p>
              </w:tc>
              <w:tc>
                <w:tcPr>
                  <w:tcW w:w="3260" w:type="dxa"/>
                </w:tcPr>
                <w:p w14:paraId="0651E084" w14:textId="77777777" w:rsidR="00FE71B3" w:rsidRPr="0017763D" w:rsidRDefault="00FE71B3" w:rsidP="008F1FCC">
                  <w:pPr>
                    <w:ind w:right="0"/>
                    <w:jc w:val="left"/>
                    <w:rPr>
                      <w:color w:val="002060"/>
                      <w:szCs w:val="28"/>
                    </w:rPr>
                  </w:pPr>
                </w:p>
              </w:tc>
            </w:tr>
            <w:tr w:rsidR="00FE71B3" w:rsidRPr="0017763D" w14:paraId="55A80287" w14:textId="77777777" w:rsidTr="00411C5A">
              <w:trPr>
                <w:trHeight w:val="247"/>
              </w:trPr>
              <w:tc>
                <w:tcPr>
                  <w:tcW w:w="4531" w:type="dxa"/>
                </w:tcPr>
                <w:p w14:paraId="5050A295" w14:textId="77777777" w:rsidR="00FE71B3" w:rsidRPr="0089250B" w:rsidRDefault="00FE71B3" w:rsidP="00411C5A">
                  <w:pPr>
                    <w:ind w:right="0"/>
                    <w:jc w:val="center"/>
                    <w:rPr>
                      <w:b/>
                      <w:bCs/>
                      <w:color w:val="2F1E4E"/>
                      <w:szCs w:val="28"/>
                    </w:rPr>
                  </w:pPr>
                  <w:r w:rsidRPr="0089250B">
                    <w:rPr>
                      <w:b/>
                      <w:bCs/>
                      <w:color w:val="2F1E4E"/>
                      <w:szCs w:val="28"/>
                    </w:rPr>
                    <w:t>Friday</w:t>
                  </w:r>
                </w:p>
              </w:tc>
              <w:tc>
                <w:tcPr>
                  <w:tcW w:w="2552" w:type="dxa"/>
                </w:tcPr>
                <w:p w14:paraId="407A0545" w14:textId="77777777" w:rsidR="00FE71B3" w:rsidRPr="0017763D" w:rsidRDefault="00FE71B3" w:rsidP="008F1FCC">
                  <w:pPr>
                    <w:ind w:right="0"/>
                    <w:jc w:val="left"/>
                    <w:rPr>
                      <w:color w:val="002060"/>
                      <w:szCs w:val="28"/>
                    </w:rPr>
                  </w:pPr>
                </w:p>
              </w:tc>
              <w:tc>
                <w:tcPr>
                  <w:tcW w:w="3260" w:type="dxa"/>
                </w:tcPr>
                <w:p w14:paraId="24290B6C" w14:textId="77777777" w:rsidR="00FE71B3" w:rsidRPr="0017763D" w:rsidRDefault="00FE71B3" w:rsidP="008F1FCC">
                  <w:pPr>
                    <w:ind w:right="0"/>
                    <w:jc w:val="left"/>
                    <w:rPr>
                      <w:color w:val="002060"/>
                      <w:szCs w:val="28"/>
                    </w:rPr>
                  </w:pPr>
                </w:p>
              </w:tc>
            </w:tr>
          </w:tbl>
          <w:p w14:paraId="78C3DCA9" w14:textId="77777777" w:rsidR="00FE71B3" w:rsidRPr="0017763D" w:rsidRDefault="00FE71B3" w:rsidP="008F1FCC">
            <w:pPr>
              <w:ind w:right="0"/>
              <w:jc w:val="left"/>
              <w:rPr>
                <w:szCs w:val="28"/>
              </w:rPr>
            </w:pPr>
          </w:p>
        </w:tc>
      </w:tr>
    </w:tbl>
    <w:p w14:paraId="36A70CFD" w14:textId="77777777" w:rsidR="00FE71B3" w:rsidRPr="0017763D" w:rsidRDefault="00FE71B3" w:rsidP="00FE71B3">
      <w:pPr>
        <w:ind w:left="-1076" w:right="188"/>
        <w:jc w:val="both"/>
        <w:rPr>
          <w:szCs w:val="28"/>
        </w:rPr>
      </w:pPr>
    </w:p>
    <w:tbl>
      <w:tblPr>
        <w:tblStyle w:val="TableGrid1"/>
        <w:tblW w:w="10475" w:type="dxa"/>
        <w:tblInd w:w="-420" w:type="dxa"/>
        <w:tblCellMar>
          <w:top w:w="3" w:type="dxa"/>
          <w:left w:w="30" w:type="dxa"/>
          <w:right w:w="22" w:type="dxa"/>
        </w:tblCellMar>
        <w:tblLook w:val="04A0" w:firstRow="1" w:lastRow="0" w:firstColumn="1" w:lastColumn="0" w:noHBand="0" w:noVBand="1"/>
      </w:tblPr>
      <w:tblGrid>
        <w:gridCol w:w="10475"/>
      </w:tblGrid>
      <w:tr w:rsidR="00FE71B3" w:rsidRPr="0017763D" w14:paraId="64CAC014" w14:textId="77777777" w:rsidTr="763EE3EF">
        <w:trPr>
          <w:trHeight w:val="1875"/>
        </w:trPr>
        <w:tc>
          <w:tcPr>
            <w:tcW w:w="1047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360400C2" w14:textId="749B13A1" w:rsidR="00FE71B3" w:rsidRPr="00550620" w:rsidRDefault="00FE71B3" w:rsidP="00550620">
            <w:pPr>
              <w:spacing w:after="21"/>
              <w:ind w:left="80" w:right="0"/>
              <w:jc w:val="left"/>
              <w:rPr>
                <w:szCs w:val="28"/>
              </w:rPr>
            </w:pPr>
            <w:r w:rsidRPr="6BDAA4F6">
              <w:rPr>
                <w:b/>
                <w:bCs/>
                <w:color w:val="2F1E4E"/>
              </w:rPr>
              <w:t>Please tell us about what you’d like to gain from volunteering and what motivates you to volunteer</w:t>
            </w:r>
            <w:r w:rsidRPr="6BDAA4F6">
              <w:rPr>
                <w:b/>
                <w:bCs/>
                <w:color w:val="2F1E4E"/>
                <w:szCs w:val="28"/>
              </w:rPr>
              <w:t xml:space="preserve"> </w:t>
            </w:r>
            <w:r w:rsidR="00AF6028">
              <w:rPr>
                <w:b/>
                <w:bCs/>
                <w:color w:val="2F1E4E"/>
                <w:szCs w:val="28"/>
              </w:rPr>
              <w:t xml:space="preserve">with the </w:t>
            </w:r>
            <w:proofErr w:type="gramStart"/>
            <w:r w:rsidR="00AF6028">
              <w:rPr>
                <w:b/>
                <w:bCs/>
                <w:color w:val="2F1E4E"/>
                <w:szCs w:val="28"/>
              </w:rPr>
              <w:t>Health</w:t>
            </w:r>
            <w:proofErr w:type="gramEnd"/>
            <w:r w:rsidR="00AF6028">
              <w:rPr>
                <w:b/>
                <w:bCs/>
                <w:color w:val="2F1E4E"/>
                <w:szCs w:val="28"/>
              </w:rPr>
              <w:t>+ Project</w:t>
            </w:r>
            <w:r w:rsidR="007A46FB">
              <w:rPr>
                <w:b/>
                <w:bCs/>
                <w:color w:val="2F1E4E"/>
                <w:szCs w:val="28"/>
              </w:rPr>
              <w:t>?</w:t>
            </w:r>
          </w:p>
          <w:p w14:paraId="7EB0EEEC" w14:textId="19499B91" w:rsidR="00FE71B3" w:rsidRPr="0017763D" w:rsidRDefault="00FE71B3" w:rsidP="09C3E317">
            <w:pPr>
              <w:spacing w:after="5" w:line="239" w:lineRule="auto"/>
              <w:ind w:left="80" w:right="0"/>
              <w:jc w:val="left"/>
              <w:rPr>
                <w:color w:val="2F1E4E"/>
              </w:rPr>
            </w:pPr>
            <w:r w:rsidRPr="09C3E317">
              <w:rPr>
                <w:b/>
                <w:bCs/>
                <w:color w:val="2F1E4E"/>
              </w:rPr>
              <w:t xml:space="preserve"> </w:t>
            </w:r>
            <w:r w:rsidRPr="09C3E317">
              <w:rPr>
                <w:color w:val="2F1E4E"/>
              </w:rPr>
              <w:t xml:space="preserve">                                                                                                        </w:t>
            </w:r>
          </w:p>
        </w:tc>
      </w:tr>
      <w:tr w:rsidR="00FE71B3" w:rsidRPr="0017763D" w14:paraId="2514AD56" w14:textId="77777777" w:rsidTr="763EE3EF">
        <w:trPr>
          <w:trHeight w:val="1609"/>
        </w:trPr>
        <w:tc>
          <w:tcPr>
            <w:tcW w:w="1047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5137B248" w14:textId="380205D5" w:rsidR="00FE71B3" w:rsidRDefault="00FE71B3" w:rsidP="007A46FB">
            <w:pPr>
              <w:spacing w:line="259" w:lineRule="auto"/>
              <w:ind w:right="0"/>
              <w:jc w:val="left"/>
              <w:rPr>
                <w:b/>
                <w:bCs/>
                <w:color w:val="2F1E4E"/>
              </w:rPr>
            </w:pPr>
            <w:r w:rsidRPr="6BDAA4F6">
              <w:rPr>
                <w:b/>
                <w:bCs/>
                <w:color w:val="2F1E4E"/>
              </w:rPr>
              <w:t xml:space="preserve">Please </w:t>
            </w:r>
            <w:r w:rsidR="007A46FB">
              <w:rPr>
                <w:b/>
                <w:bCs/>
                <w:color w:val="2F1E4E"/>
              </w:rPr>
              <w:t xml:space="preserve">can you </w:t>
            </w:r>
            <w:r w:rsidRPr="6BDAA4F6">
              <w:rPr>
                <w:b/>
                <w:bCs/>
                <w:color w:val="2F1E4E"/>
              </w:rPr>
              <w:t xml:space="preserve">tell us about the digital </w:t>
            </w:r>
            <w:r w:rsidR="00550D66">
              <w:rPr>
                <w:b/>
                <w:bCs/>
                <w:color w:val="2F1E4E"/>
              </w:rPr>
              <w:t xml:space="preserve">skills that you </w:t>
            </w:r>
            <w:r w:rsidRPr="6BDAA4F6">
              <w:rPr>
                <w:b/>
                <w:bCs/>
                <w:color w:val="2F1E4E"/>
              </w:rPr>
              <w:t>can bring to this role</w:t>
            </w:r>
            <w:r w:rsidR="007A46FB">
              <w:rPr>
                <w:b/>
                <w:bCs/>
                <w:color w:val="2F1E4E"/>
              </w:rPr>
              <w:t>?</w:t>
            </w:r>
          </w:p>
          <w:p w14:paraId="60BF4706" w14:textId="77777777" w:rsidR="00FE71B3" w:rsidRPr="0017763D" w:rsidRDefault="00FE71B3" w:rsidP="008F1FCC">
            <w:pPr>
              <w:ind w:left="80" w:right="0"/>
              <w:jc w:val="left"/>
              <w:rPr>
                <w:szCs w:val="28"/>
              </w:rPr>
            </w:pPr>
          </w:p>
        </w:tc>
      </w:tr>
      <w:tr w:rsidR="00FE71B3" w14:paraId="53D65790" w14:textId="77777777" w:rsidTr="763EE3EF">
        <w:trPr>
          <w:trHeight w:val="1609"/>
        </w:trPr>
        <w:tc>
          <w:tcPr>
            <w:tcW w:w="10475" w:type="dxa"/>
            <w:tcBorders>
              <w:top w:val="single" w:sz="4" w:space="0" w:color="000000" w:themeColor="text1"/>
              <w:left w:val="single" w:sz="8" w:space="0" w:color="000000" w:themeColor="text1"/>
              <w:bottom w:val="single" w:sz="4" w:space="0" w:color="000000" w:themeColor="text1"/>
              <w:right w:val="single" w:sz="8" w:space="0" w:color="000000" w:themeColor="text1"/>
            </w:tcBorders>
          </w:tcPr>
          <w:p w14:paraId="254A9542" w14:textId="49B8F031" w:rsidR="00FE71B3" w:rsidRDefault="00FE71B3" w:rsidP="008F1FCC">
            <w:pPr>
              <w:spacing w:line="259" w:lineRule="auto"/>
              <w:jc w:val="left"/>
              <w:rPr>
                <w:b/>
                <w:bCs/>
                <w:color w:val="2F1E4E"/>
              </w:rPr>
            </w:pPr>
            <w:r w:rsidRPr="6BDAA4F6">
              <w:rPr>
                <w:b/>
                <w:bCs/>
                <w:color w:val="2F1E4E"/>
              </w:rPr>
              <w:t xml:space="preserve">Please </w:t>
            </w:r>
            <w:r w:rsidR="007A46FB">
              <w:rPr>
                <w:b/>
                <w:bCs/>
                <w:color w:val="2F1E4E"/>
              </w:rPr>
              <w:t xml:space="preserve">can you </w:t>
            </w:r>
            <w:r w:rsidRPr="6BDAA4F6">
              <w:rPr>
                <w:b/>
                <w:bCs/>
                <w:color w:val="2F1E4E"/>
              </w:rPr>
              <w:t xml:space="preserve">tell us </w:t>
            </w:r>
            <w:r w:rsidR="003A72C3">
              <w:rPr>
                <w:b/>
                <w:bCs/>
                <w:color w:val="2F1E4E"/>
              </w:rPr>
              <w:t xml:space="preserve">about </w:t>
            </w:r>
            <w:r w:rsidR="007A46FB">
              <w:rPr>
                <w:b/>
                <w:bCs/>
                <w:color w:val="2F1E4E"/>
              </w:rPr>
              <w:t>any</w:t>
            </w:r>
            <w:r w:rsidR="003A72C3">
              <w:rPr>
                <w:b/>
                <w:bCs/>
                <w:color w:val="2F1E4E"/>
              </w:rPr>
              <w:t xml:space="preserve"> experience</w:t>
            </w:r>
            <w:r w:rsidR="007A46FB">
              <w:rPr>
                <w:b/>
                <w:bCs/>
                <w:color w:val="2F1E4E"/>
              </w:rPr>
              <w:t xml:space="preserve"> </w:t>
            </w:r>
            <w:r w:rsidR="003A72C3">
              <w:rPr>
                <w:b/>
                <w:bCs/>
                <w:color w:val="2F1E4E"/>
              </w:rPr>
              <w:t xml:space="preserve">you have had working with older </w:t>
            </w:r>
            <w:r w:rsidRPr="6BDAA4F6">
              <w:rPr>
                <w:b/>
                <w:bCs/>
                <w:color w:val="2F1E4E"/>
              </w:rPr>
              <w:t xml:space="preserve">people </w:t>
            </w:r>
            <w:r w:rsidR="003A72C3">
              <w:rPr>
                <w:b/>
                <w:bCs/>
                <w:color w:val="2F1E4E"/>
              </w:rPr>
              <w:t xml:space="preserve">or in </w:t>
            </w:r>
            <w:r w:rsidR="00550D66">
              <w:rPr>
                <w:b/>
                <w:bCs/>
                <w:color w:val="2F1E4E"/>
              </w:rPr>
              <w:t>h</w:t>
            </w:r>
            <w:r w:rsidR="003A72C3">
              <w:rPr>
                <w:b/>
                <w:bCs/>
                <w:color w:val="2F1E4E"/>
              </w:rPr>
              <w:t>ealth</w:t>
            </w:r>
            <w:r w:rsidR="000B26EE">
              <w:rPr>
                <w:b/>
                <w:bCs/>
                <w:color w:val="2F1E4E"/>
              </w:rPr>
              <w:t xml:space="preserve"> </w:t>
            </w:r>
            <w:r w:rsidR="00BA6E08">
              <w:rPr>
                <w:b/>
                <w:bCs/>
                <w:color w:val="2F1E4E"/>
              </w:rPr>
              <w:t>and/or</w:t>
            </w:r>
            <w:r w:rsidR="000B26EE">
              <w:rPr>
                <w:b/>
                <w:bCs/>
                <w:color w:val="2F1E4E"/>
              </w:rPr>
              <w:t xml:space="preserve"> what interests you about working in this area</w:t>
            </w:r>
            <w:r w:rsidR="00BA6E08">
              <w:rPr>
                <w:b/>
                <w:bCs/>
                <w:color w:val="2F1E4E"/>
              </w:rPr>
              <w:t>?</w:t>
            </w:r>
          </w:p>
          <w:p w14:paraId="1AF92DC9" w14:textId="77777777" w:rsidR="00FE71B3" w:rsidRDefault="00FE71B3" w:rsidP="008F1FCC">
            <w:pPr>
              <w:spacing w:line="259" w:lineRule="auto"/>
              <w:jc w:val="left"/>
              <w:rPr>
                <w:b/>
                <w:bCs/>
                <w:color w:val="2F1E4E"/>
              </w:rPr>
            </w:pPr>
          </w:p>
          <w:p w14:paraId="0F43CFF2" w14:textId="77777777" w:rsidR="00095097" w:rsidRDefault="00095097" w:rsidP="008F1FCC">
            <w:pPr>
              <w:spacing w:line="259" w:lineRule="auto"/>
              <w:jc w:val="left"/>
              <w:rPr>
                <w:b/>
                <w:bCs/>
                <w:color w:val="2F1E4E"/>
              </w:rPr>
            </w:pPr>
          </w:p>
          <w:p w14:paraId="394CD6B9" w14:textId="645E432C" w:rsidR="00095097" w:rsidRDefault="00095097" w:rsidP="008F1FCC">
            <w:pPr>
              <w:spacing w:line="259" w:lineRule="auto"/>
              <w:jc w:val="left"/>
              <w:rPr>
                <w:b/>
                <w:bCs/>
                <w:color w:val="2F1E4E"/>
              </w:rPr>
            </w:pPr>
          </w:p>
        </w:tc>
      </w:tr>
      <w:tr w:rsidR="00FE71B3" w:rsidRPr="0017763D" w14:paraId="55117E99" w14:textId="77777777" w:rsidTr="763EE3EF">
        <w:trPr>
          <w:trHeight w:val="2144"/>
        </w:trPr>
        <w:tc>
          <w:tcPr>
            <w:tcW w:w="10475" w:type="dxa"/>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60EA1FC7" w14:textId="4812B20E" w:rsidR="00FE71B3" w:rsidRPr="0017763D" w:rsidRDefault="00FE71B3" w:rsidP="008F1FCC">
            <w:pPr>
              <w:spacing w:line="239" w:lineRule="auto"/>
              <w:ind w:right="0"/>
              <w:jc w:val="left"/>
            </w:pPr>
            <w:r w:rsidRPr="6BDAA4F6">
              <w:rPr>
                <w:b/>
                <w:bCs/>
                <w:color w:val="2F1E4E"/>
              </w:rPr>
              <w:t xml:space="preserve">Please </w:t>
            </w:r>
            <w:r w:rsidR="00BA6E08">
              <w:rPr>
                <w:b/>
                <w:bCs/>
                <w:color w:val="2F1E4E"/>
              </w:rPr>
              <w:t xml:space="preserve">can you </w:t>
            </w:r>
            <w:r w:rsidRPr="6BDAA4F6">
              <w:rPr>
                <w:b/>
                <w:bCs/>
                <w:color w:val="2F1E4E"/>
              </w:rPr>
              <w:t xml:space="preserve">tell us about any </w:t>
            </w:r>
            <w:r w:rsidR="00BA6E08">
              <w:rPr>
                <w:b/>
                <w:bCs/>
                <w:color w:val="2F1E4E"/>
              </w:rPr>
              <w:t xml:space="preserve">other </w:t>
            </w:r>
            <w:r w:rsidRPr="6BDAA4F6">
              <w:rPr>
                <w:b/>
                <w:bCs/>
                <w:color w:val="2F1E4E"/>
              </w:rPr>
              <w:t xml:space="preserve">work, volunteering, personal </w:t>
            </w:r>
            <w:proofErr w:type="gramStart"/>
            <w:r w:rsidRPr="6BDAA4F6">
              <w:rPr>
                <w:b/>
                <w:bCs/>
                <w:color w:val="2F1E4E"/>
              </w:rPr>
              <w:t>experience</w:t>
            </w:r>
            <w:proofErr w:type="gramEnd"/>
            <w:r w:rsidRPr="6BDAA4F6">
              <w:rPr>
                <w:b/>
                <w:bCs/>
                <w:color w:val="2F1E4E"/>
              </w:rPr>
              <w:t xml:space="preserve"> or skills that you have that may be relevant to your volunteering with us</w:t>
            </w:r>
            <w:r w:rsidR="00BA6E08">
              <w:rPr>
                <w:b/>
                <w:bCs/>
                <w:color w:val="2F1E4E"/>
              </w:rPr>
              <w:t>?</w:t>
            </w:r>
          </w:p>
          <w:p w14:paraId="10D207C9" w14:textId="77777777" w:rsidR="00FE71B3" w:rsidRPr="0017763D" w:rsidRDefault="00FE71B3" w:rsidP="008F1FCC">
            <w:pPr>
              <w:ind w:left="80" w:right="0"/>
              <w:jc w:val="left"/>
              <w:rPr>
                <w:szCs w:val="28"/>
              </w:rPr>
            </w:pPr>
            <w:r w:rsidRPr="0017763D">
              <w:rPr>
                <w:color w:val="2F1E4E"/>
                <w:szCs w:val="28"/>
              </w:rPr>
              <w:t xml:space="preserve"> </w:t>
            </w:r>
          </w:p>
          <w:p w14:paraId="64817279" w14:textId="77777777" w:rsidR="00FE71B3" w:rsidRPr="0017763D" w:rsidRDefault="00FE71B3" w:rsidP="008F1FCC">
            <w:pPr>
              <w:ind w:right="0"/>
              <w:jc w:val="left"/>
              <w:rPr>
                <w:szCs w:val="28"/>
              </w:rPr>
            </w:pPr>
          </w:p>
        </w:tc>
      </w:tr>
      <w:tr w:rsidR="00FE71B3" w:rsidRPr="0017763D" w14:paraId="73335624" w14:textId="77777777" w:rsidTr="763EE3EF">
        <w:trPr>
          <w:trHeight w:val="1410"/>
        </w:trPr>
        <w:tc>
          <w:tcPr>
            <w:tcW w:w="10475"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35EF7813" w14:textId="6919EFAD" w:rsidR="00FE71B3" w:rsidRDefault="003E13C7" w:rsidP="09C3E317">
            <w:pPr>
              <w:spacing w:line="239" w:lineRule="auto"/>
              <w:jc w:val="left"/>
              <w:rPr>
                <w:b/>
                <w:bCs/>
                <w:color w:val="2F1E4E"/>
              </w:rPr>
            </w:pPr>
            <w:r>
              <w:rPr>
                <w:b/>
                <w:bCs/>
                <w:color w:val="2F1E4E"/>
              </w:rPr>
              <w:lastRenderedPageBreak/>
              <w:t xml:space="preserve">We use the </w:t>
            </w:r>
            <w:r>
              <w:rPr>
                <w:b/>
                <w:bCs/>
                <w:color w:val="2F1E4E"/>
              </w:rPr>
              <w:t xml:space="preserve">RP Health+ Volunteers </w:t>
            </w:r>
            <w:r>
              <w:rPr>
                <w:b/>
                <w:bCs/>
                <w:color w:val="2F1E4E"/>
              </w:rPr>
              <w:t>WhatsApp group to discuss any issues and challenges we come across whilst using GP online services and volunteers use the Group to support one another. Do we have your permission to add your mobile number to the RP Health+ Volunteers Group?</w:t>
            </w:r>
          </w:p>
          <w:p w14:paraId="7516ED2B" w14:textId="77777777" w:rsidR="003E13C7" w:rsidRDefault="003E13C7" w:rsidP="09C3E317">
            <w:pPr>
              <w:spacing w:line="239" w:lineRule="auto"/>
              <w:jc w:val="left"/>
              <w:rPr>
                <w:b/>
                <w:bCs/>
                <w:color w:val="2F1E4E"/>
              </w:rPr>
            </w:pPr>
          </w:p>
          <w:p w14:paraId="3EDE3829" w14:textId="77777777" w:rsidR="003E13C7" w:rsidRPr="00B41E2E" w:rsidRDefault="003E13C7" w:rsidP="003E13C7">
            <w:pPr>
              <w:spacing w:line="239" w:lineRule="auto"/>
              <w:jc w:val="left"/>
              <w:rPr>
                <w:b/>
                <w:bCs/>
                <w:color w:val="2F1E4E"/>
                <w:szCs w:val="28"/>
              </w:rPr>
            </w:pPr>
            <w:r>
              <w:rPr>
                <w:b/>
                <w:bCs/>
                <w:color w:val="2F1E4E"/>
                <w:szCs w:val="28"/>
              </w:rPr>
              <w:t>Yes/No (Please delete as appropriate)</w:t>
            </w:r>
          </w:p>
          <w:p w14:paraId="374BD4E6" w14:textId="4C7169AA" w:rsidR="003E13C7" w:rsidRPr="0017763D" w:rsidRDefault="003E13C7" w:rsidP="09C3E317">
            <w:pPr>
              <w:spacing w:line="239" w:lineRule="auto"/>
              <w:jc w:val="left"/>
              <w:rPr>
                <w:b/>
                <w:bCs/>
                <w:color w:val="2F1E4E"/>
              </w:rPr>
            </w:pPr>
          </w:p>
        </w:tc>
      </w:tr>
      <w:tr w:rsidR="0089250B" w:rsidRPr="0017763D" w14:paraId="01885841" w14:textId="77777777" w:rsidTr="763EE3EF">
        <w:trPr>
          <w:trHeight w:val="830"/>
        </w:trPr>
        <w:tc>
          <w:tcPr>
            <w:tcW w:w="10475"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73D0502D" w14:textId="7B852B73" w:rsidR="0089250B" w:rsidRDefault="0089250B" w:rsidP="0089250B">
            <w:pPr>
              <w:spacing w:line="239" w:lineRule="auto"/>
              <w:jc w:val="left"/>
              <w:rPr>
                <w:b/>
                <w:bCs/>
                <w:color w:val="2F1E4E"/>
                <w:szCs w:val="28"/>
              </w:rPr>
            </w:pPr>
            <w:r w:rsidRPr="00CC7E2E">
              <w:rPr>
                <w:b/>
                <w:bCs/>
                <w:color w:val="2F1E4E"/>
                <w:szCs w:val="28"/>
              </w:rPr>
              <w:t>Do you have an enhanced DBS</w:t>
            </w:r>
            <w:r w:rsidR="002C60CA">
              <w:rPr>
                <w:b/>
                <w:bCs/>
                <w:color w:val="2F1E4E"/>
                <w:szCs w:val="28"/>
              </w:rPr>
              <w:t>? Does it have more than 6 months remaining</w:t>
            </w:r>
            <w:r w:rsidR="00687463">
              <w:rPr>
                <w:b/>
                <w:bCs/>
                <w:color w:val="2F1E4E"/>
                <w:szCs w:val="28"/>
              </w:rPr>
              <w:t xml:space="preserve"> until it expires</w:t>
            </w:r>
            <w:r w:rsidR="002C60CA">
              <w:rPr>
                <w:b/>
                <w:bCs/>
                <w:color w:val="2F1E4E"/>
                <w:szCs w:val="28"/>
              </w:rPr>
              <w:t xml:space="preserve">? </w:t>
            </w:r>
            <w:r w:rsidRPr="00CC7E2E">
              <w:rPr>
                <w:b/>
                <w:bCs/>
                <w:color w:val="2F1E4E"/>
                <w:szCs w:val="28"/>
              </w:rPr>
              <w:t>if yes</w:t>
            </w:r>
            <w:r w:rsidR="00687463">
              <w:rPr>
                <w:b/>
                <w:bCs/>
                <w:color w:val="2F1E4E"/>
                <w:szCs w:val="28"/>
              </w:rPr>
              <w:t>,</w:t>
            </w:r>
            <w:r w:rsidRPr="00CC7E2E">
              <w:rPr>
                <w:b/>
                <w:bCs/>
                <w:color w:val="2F1E4E"/>
                <w:szCs w:val="28"/>
              </w:rPr>
              <w:t xml:space="preserve"> please provide details below</w:t>
            </w:r>
            <w:r w:rsidR="0007206B">
              <w:rPr>
                <w:b/>
                <w:bCs/>
                <w:color w:val="2F1E4E"/>
                <w:szCs w:val="28"/>
              </w:rPr>
              <w:t xml:space="preserve"> and attach an image of your</w:t>
            </w:r>
            <w:r w:rsidR="00711C19">
              <w:rPr>
                <w:b/>
                <w:bCs/>
                <w:color w:val="2F1E4E"/>
                <w:szCs w:val="28"/>
              </w:rPr>
              <w:t xml:space="preserve"> DBS</w:t>
            </w:r>
            <w:r w:rsidR="0007206B">
              <w:rPr>
                <w:b/>
                <w:bCs/>
                <w:color w:val="2F1E4E"/>
                <w:szCs w:val="28"/>
              </w:rPr>
              <w:t xml:space="preserve"> to </w:t>
            </w:r>
            <w:r w:rsidR="00687463">
              <w:rPr>
                <w:b/>
                <w:bCs/>
                <w:color w:val="2F1E4E"/>
                <w:szCs w:val="28"/>
              </w:rPr>
              <w:t>your application</w:t>
            </w:r>
            <w:r w:rsidRPr="00CC7E2E">
              <w:rPr>
                <w:b/>
                <w:bCs/>
                <w:color w:val="2F1E4E"/>
                <w:szCs w:val="28"/>
              </w:rPr>
              <w:t>:</w:t>
            </w:r>
          </w:p>
          <w:p w14:paraId="2D1FD42A" w14:textId="77777777" w:rsidR="004C7941" w:rsidRDefault="004C7941" w:rsidP="0089250B">
            <w:pPr>
              <w:spacing w:line="239" w:lineRule="auto"/>
              <w:jc w:val="left"/>
              <w:rPr>
                <w:b/>
                <w:bCs/>
                <w:color w:val="2F1E4E"/>
                <w:szCs w:val="28"/>
              </w:rPr>
            </w:pPr>
          </w:p>
          <w:p w14:paraId="72FF3BF0" w14:textId="19186BF5" w:rsidR="000456C6" w:rsidRDefault="000456C6" w:rsidP="763EE3EF">
            <w:pPr>
              <w:spacing w:line="239" w:lineRule="auto"/>
              <w:jc w:val="left"/>
              <w:rPr>
                <w:b/>
                <w:bCs/>
                <w:color w:val="2F1E4E"/>
              </w:rPr>
            </w:pPr>
            <w:r w:rsidRPr="763EE3EF">
              <w:rPr>
                <w:b/>
                <w:bCs/>
                <w:color w:val="2F1E4E"/>
              </w:rPr>
              <w:t>DBS certificate number:</w:t>
            </w:r>
          </w:p>
          <w:p w14:paraId="63166F8E" w14:textId="27C85B4E" w:rsidR="000456C6" w:rsidRDefault="00493CAB" w:rsidP="763EE3EF">
            <w:pPr>
              <w:spacing w:line="239" w:lineRule="auto"/>
              <w:jc w:val="left"/>
              <w:rPr>
                <w:b/>
                <w:bCs/>
                <w:color w:val="2F1E4E"/>
              </w:rPr>
            </w:pPr>
            <w:r w:rsidRPr="763EE3EF">
              <w:rPr>
                <w:b/>
                <w:bCs/>
                <w:color w:val="2F1E4E"/>
              </w:rPr>
              <w:t>Name of organisation that requested it:</w:t>
            </w:r>
          </w:p>
          <w:p w14:paraId="1202E0FE" w14:textId="68076661" w:rsidR="002C60CA" w:rsidRDefault="002C60CA" w:rsidP="0089250B">
            <w:pPr>
              <w:spacing w:line="239" w:lineRule="auto"/>
              <w:jc w:val="left"/>
              <w:rPr>
                <w:b/>
                <w:bCs/>
                <w:color w:val="2F1E4E"/>
                <w:szCs w:val="28"/>
              </w:rPr>
            </w:pPr>
          </w:p>
          <w:p w14:paraId="191B3358" w14:textId="7BAF3CB8" w:rsidR="00B41E2E" w:rsidRDefault="002C60CA" w:rsidP="002C60CA">
            <w:pPr>
              <w:spacing w:line="239" w:lineRule="auto"/>
              <w:jc w:val="left"/>
              <w:rPr>
                <w:b/>
                <w:bCs/>
                <w:color w:val="2F1E4E"/>
                <w:szCs w:val="28"/>
              </w:rPr>
            </w:pPr>
            <w:r>
              <w:rPr>
                <w:b/>
                <w:bCs/>
                <w:color w:val="2F1E4E"/>
                <w:szCs w:val="28"/>
              </w:rPr>
              <w:t xml:space="preserve">If </w:t>
            </w:r>
            <w:r w:rsidR="004C7941">
              <w:rPr>
                <w:b/>
                <w:bCs/>
                <w:color w:val="2F1E4E"/>
                <w:szCs w:val="28"/>
              </w:rPr>
              <w:t>you are a UK national</w:t>
            </w:r>
            <w:r w:rsidR="0020513A">
              <w:rPr>
                <w:b/>
                <w:bCs/>
                <w:color w:val="2F1E4E"/>
                <w:szCs w:val="28"/>
              </w:rPr>
              <w:t xml:space="preserve"> please confirm that </w:t>
            </w:r>
            <w:r w:rsidR="006314E6">
              <w:rPr>
                <w:b/>
                <w:bCs/>
                <w:color w:val="2F1E4E"/>
                <w:szCs w:val="28"/>
              </w:rPr>
              <w:t xml:space="preserve">you have the required documents </w:t>
            </w:r>
            <w:r w:rsidR="00B41E2E">
              <w:rPr>
                <w:b/>
                <w:bCs/>
                <w:color w:val="2F1E4E"/>
                <w:szCs w:val="28"/>
              </w:rPr>
              <w:t xml:space="preserve">for Route 1 </w:t>
            </w:r>
            <w:r w:rsidR="00D92032">
              <w:rPr>
                <w:b/>
                <w:bCs/>
                <w:color w:val="2F1E4E"/>
                <w:szCs w:val="28"/>
              </w:rPr>
              <w:t xml:space="preserve">see Group 1, 2a and 2b </w:t>
            </w:r>
            <w:hyperlink r:id="rId11" w:history="1">
              <w:r w:rsidR="00D92032" w:rsidRPr="006314E6">
                <w:rPr>
                  <w:rStyle w:val="Hyperlink"/>
                  <w:b/>
                  <w:bCs/>
                  <w:szCs w:val="28"/>
                </w:rPr>
                <w:t>UK Government's list</w:t>
              </w:r>
            </w:hyperlink>
          </w:p>
          <w:p w14:paraId="056A6B41" w14:textId="40C308E6" w:rsidR="00B41E2E" w:rsidRDefault="00687463" w:rsidP="00B41E2E">
            <w:pPr>
              <w:spacing w:line="239" w:lineRule="auto"/>
              <w:jc w:val="left"/>
              <w:rPr>
                <w:b/>
                <w:bCs/>
                <w:color w:val="2F1E4E"/>
                <w:szCs w:val="28"/>
              </w:rPr>
            </w:pPr>
            <w:r>
              <w:rPr>
                <w:b/>
                <w:bCs/>
                <w:color w:val="2F1E4E"/>
                <w:szCs w:val="28"/>
              </w:rPr>
              <w:t>We will need to see these as part of your application</w:t>
            </w:r>
            <w:r w:rsidR="00B41E2E" w:rsidRPr="00B41E2E">
              <w:rPr>
                <w:b/>
                <w:bCs/>
                <w:color w:val="2F1E4E"/>
                <w:szCs w:val="28"/>
              </w:rPr>
              <w:t>:</w:t>
            </w:r>
          </w:p>
          <w:p w14:paraId="4CB27F04" w14:textId="77777777" w:rsidR="00687463" w:rsidRPr="00B41E2E" w:rsidRDefault="00687463" w:rsidP="00B41E2E">
            <w:pPr>
              <w:spacing w:line="239" w:lineRule="auto"/>
              <w:jc w:val="left"/>
              <w:rPr>
                <w:b/>
                <w:bCs/>
                <w:color w:val="2F1E4E"/>
                <w:szCs w:val="28"/>
              </w:rPr>
            </w:pPr>
          </w:p>
          <w:p w14:paraId="6AF251E6" w14:textId="26C09A40" w:rsidR="00B41E2E" w:rsidRPr="00B41E2E" w:rsidRDefault="00687463" w:rsidP="00B41E2E">
            <w:pPr>
              <w:spacing w:line="239" w:lineRule="auto"/>
              <w:jc w:val="left"/>
              <w:rPr>
                <w:b/>
                <w:bCs/>
                <w:color w:val="2F1E4E"/>
                <w:szCs w:val="28"/>
              </w:rPr>
            </w:pPr>
            <w:r>
              <w:rPr>
                <w:b/>
                <w:bCs/>
                <w:color w:val="2F1E4E"/>
                <w:szCs w:val="28"/>
              </w:rPr>
              <w:t>O</w:t>
            </w:r>
            <w:r w:rsidR="00B41E2E" w:rsidRPr="00B41E2E">
              <w:rPr>
                <w:b/>
                <w:bCs/>
                <w:color w:val="2F1E4E"/>
                <w:szCs w:val="28"/>
              </w:rPr>
              <w:t>ne document from Group 1</w:t>
            </w:r>
            <w:r>
              <w:rPr>
                <w:b/>
                <w:bCs/>
                <w:color w:val="2F1E4E"/>
                <w:szCs w:val="28"/>
              </w:rPr>
              <w:t>.</w:t>
            </w:r>
          </w:p>
          <w:p w14:paraId="6D3CDD30" w14:textId="419F64FD" w:rsidR="00B41E2E" w:rsidRPr="00B41E2E" w:rsidRDefault="00B41E2E" w:rsidP="00B41E2E">
            <w:pPr>
              <w:spacing w:line="239" w:lineRule="auto"/>
              <w:jc w:val="left"/>
              <w:rPr>
                <w:b/>
                <w:bCs/>
                <w:color w:val="2F1E4E"/>
                <w:szCs w:val="28"/>
              </w:rPr>
            </w:pPr>
            <w:r w:rsidRPr="00B41E2E">
              <w:rPr>
                <w:b/>
                <w:bCs/>
                <w:color w:val="2F1E4E"/>
                <w:szCs w:val="28"/>
              </w:rPr>
              <w:t>two further documents from either Group 1, or Group 2a, or 2b</w:t>
            </w:r>
            <w:r w:rsidR="00687463">
              <w:rPr>
                <w:b/>
                <w:bCs/>
                <w:color w:val="2F1E4E"/>
                <w:szCs w:val="28"/>
              </w:rPr>
              <w:t>.</w:t>
            </w:r>
          </w:p>
          <w:p w14:paraId="52FE655C" w14:textId="6A730E9D" w:rsidR="00B41E2E" w:rsidRDefault="00B41E2E" w:rsidP="00B41E2E">
            <w:pPr>
              <w:spacing w:line="239" w:lineRule="auto"/>
              <w:jc w:val="left"/>
              <w:rPr>
                <w:b/>
                <w:bCs/>
                <w:color w:val="2F1E4E"/>
                <w:szCs w:val="28"/>
              </w:rPr>
            </w:pPr>
            <w:r w:rsidRPr="00B41E2E">
              <w:rPr>
                <w:b/>
                <w:bCs/>
                <w:color w:val="2F1E4E"/>
                <w:szCs w:val="28"/>
              </w:rPr>
              <w:t xml:space="preserve">At least one of the documents must show </w:t>
            </w:r>
            <w:r w:rsidR="007E6EC0">
              <w:rPr>
                <w:b/>
                <w:bCs/>
                <w:color w:val="2F1E4E"/>
                <w:szCs w:val="28"/>
              </w:rPr>
              <w:t>your</w:t>
            </w:r>
            <w:r w:rsidRPr="00B41E2E">
              <w:rPr>
                <w:b/>
                <w:bCs/>
                <w:color w:val="2F1E4E"/>
                <w:szCs w:val="28"/>
              </w:rPr>
              <w:t xml:space="preserve"> current address.</w:t>
            </w:r>
          </w:p>
          <w:p w14:paraId="473990F5" w14:textId="77777777" w:rsidR="00687463" w:rsidRDefault="00687463" w:rsidP="00B41E2E">
            <w:pPr>
              <w:spacing w:line="239" w:lineRule="auto"/>
              <w:jc w:val="left"/>
              <w:rPr>
                <w:b/>
                <w:bCs/>
                <w:color w:val="2F1E4E"/>
                <w:szCs w:val="28"/>
              </w:rPr>
            </w:pPr>
          </w:p>
          <w:p w14:paraId="55A76D20" w14:textId="098E917A" w:rsidR="00F55A3A" w:rsidRPr="00B41E2E" w:rsidRDefault="00F55A3A" w:rsidP="00B41E2E">
            <w:pPr>
              <w:spacing w:line="239" w:lineRule="auto"/>
              <w:jc w:val="left"/>
              <w:rPr>
                <w:b/>
                <w:bCs/>
                <w:color w:val="2F1E4E"/>
                <w:szCs w:val="28"/>
              </w:rPr>
            </w:pPr>
            <w:r>
              <w:rPr>
                <w:b/>
                <w:bCs/>
                <w:color w:val="2F1E4E"/>
                <w:szCs w:val="28"/>
              </w:rPr>
              <w:t>I have the required documentation: Yes/No (Please delete as appropriate)</w:t>
            </w:r>
          </w:p>
          <w:p w14:paraId="04835C0F" w14:textId="77777777" w:rsidR="00B41E2E" w:rsidRPr="00B41E2E" w:rsidRDefault="00B41E2E" w:rsidP="00B41E2E">
            <w:pPr>
              <w:spacing w:line="239" w:lineRule="auto"/>
              <w:jc w:val="left"/>
              <w:rPr>
                <w:b/>
                <w:bCs/>
                <w:color w:val="2F1E4E"/>
                <w:szCs w:val="28"/>
              </w:rPr>
            </w:pPr>
          </w:p>
          <w:p w14:paraId="67CF9E33" w14:textId="443BC600" w:rsidR="002C60CA" w:rsidRDefault="25FAD4A9" w:rsidP="004A4A04">
            <w:pPr>
              <w:spacing w:line="239" w:lineRule="auto"/>
              <w:jc w:val="left"/>
              <w:rPr>
                <w:b/>
                <w:bCs/>
                <w:color w:val="2F1E4E"/>
              </w:rPr>
            </w:pPr>
            <w:r w:rsidRPr="004A4A04">
              <w:rPr>
                <w:b/>
                <w:bCs/>
                <w:color w:val="2F1E4E"/>
              </w:rPr>
              <w:t xml:space="preserve">If you are not a UK </w:t>
            </w:r>
            <w:r w:rsidR="156B5098" w:rsidRPr="004A4A04">
              <w:rPr>
                <w:b/>
                <w:bCs/>
                <w:color w:val="2F1E4E"/>
              </w:rPr>
              <w:t>N</w:t>
            </w:r>
            <w:r w:rsidRPr="004A4A04">
              <w:rPr>
                <w:b/>
                <w:bCs/>
                <w:color w:val="2F1E4E"/>
              </w:rPr>
              <w:t>ational</w:t>
            </w:r>
            <w:r w:rsidR="3A9456A4" w:rsidRPr="004A4A04">
              <w:rPr>
                <w:b/>
                <w:bCs/>
                <w:color w:val="2F1E4E"/>
              </w:rPr>
              <w:t>,</w:t>
            </w:r>
            <w:r w:rsidRPr="004A4A04">
              <w:rPr>
                <w:b/>
                <w:bCs/>
                <w:color w:val="2F1E4E"/>
              </w:rPr>
              <w:t xml:space="preserve"> then please</w:t>
            </w:r>
            <w:r w:rsidR="11949654" w:rsidRPr="004A4A04">
              <w:rPr>
                <w:b/>
                <w:bCs/>
                <w:color w:val="2F1E4E"/>
              </w:rPr>
              <w:t xml:space="preserve"> </w:t>
            </w:r>
            <w:r w:rsidR="21DFCDC1" w:rsidRPr="004A4A04">
              <w:rPr>
                <w:b/>
                <w:bCs/>
                <w:color w:val="2F1E4E"/>
              </w:rPr>
              <w:t>indicate this</w:t>
            </w:r>
            <w:r w:rsidR="11C6954E" w:rsidRPr="004A4A04">
              <w:rPr>
                <w:b/>
                <w:bCs/>
                <w:color w:val="2F1E4E"/>
              </w:rPr>
              <w:t xml:space="preserve"> </w:t>
            </w:r>
            <w:r w:rsidR="11949654" w:rsidRPr="004A4A04">
              <w:rPr>
                <w:b/>
                <w:bCs/>
                <w:color w:val="2F1E4E"/>
              </w:rPr>
              <w:t>here</w:t>
            </w:r>
            <w:r w:rsidR="4F768440" w:rsidRPr="004A4A04">
              <w:rPr>
                <w:b/>
                <w:bCs/>
                <w:color w:val="2F1E4E"/>
              </w:rPr>
              <w:t xml:space="preserve"> and we will guide you on how you proceed</w:t>
            </w:r>
            <w:r w:rsidR="11949654" w:rsidRPr="004A4A04">
              <w:rPr>
                <w:b/>
                <w:bCs/>
                <w:color w:val="2F1E4E"/>
              </w:rPr>
              <w:t>:</w:t>
            </w:r>
          </w:p>
          <w:p w14:paraId="7BF7C6F9" w14:textId="77777777" w:rsidR="00F55A3A" w:rsidRDefault="00F55A3A" w:rsidP="002C60CA">
            <w:pPr>
              <w:spacing w:line="239" w:lineRule="auto"/>
              <w:jc w:val="left"/>
              <w:rPr>
                <w:b/>
                <w:bCs/>
                <w:color w:val="2F1E4E"/>
                <w:szCs w:val="28"/>
              </w:rPr>
            </w:pPr>
          </w:p>
          <w:p w14:paraId="1871DE22" w14:textId="18210731" w:rsidR="00F55A3A" w:rsidRPr="00B41E2E" w:rsidRDefault="00F55A3A" w:rsidP="00F55A3A">
            <w:pPr>
              <w:spacing w:line="239" w:lineRule="auto"/>
              <w:jc w:val="left"/>
              <w:rPr>
                <w:b/>
                <w:bCs/>
                <w:color w:val="2F1E4E"/>
                <w:szCs w:val="28"/>
              </w:rPr>
            </w:pPr>
            <w:r>
              <w:rPr>
                <w:b/>
                <w:bCs/>
                <w:color w:val="2F1E4E"/>
                <w:szCs w:val="28"/>
              </w:rPr>
              <w:t>I am a UK National: Yes/No (Please delete as appropriate)</w:t>
            </w:r>
          </w:p>
          <w:p w14:paraId="775A74A8" w14:textId="73DF92D0" w:rsidR="008D6848" w:rsidRDefault="008D6848" w:rsidP="004A4A04">
            <w:pPr>
              <w:spacing w:line="239" w:lineRule="auto"/>
              <w:jc w:val="left"/>
              <w:rPr>
                <w:b/>
                <w:bCs/>
                <w:color w:val="000000" w:themeColor="text1"/>
                <w:szCs w:val="28"/>
              </w:rPr>
            </w:pPr>
          </w:p>
          <w:p w14:paraId="3698086F" w14:textId="575873AC" w:rsidR="008D6848" w:rsidRPr="6BDAA4F6" w:rsidRDefault="008D6848" w:rsidP="0089250B">
            <w:pPr>
              <w:spacing w:line="239" w:lineRule="auto"/>
              <w:jc w:val="left"/>
              <w:rPr>
                <w:b/>
                <w:bCs/>
                <w:color w:val="2F1E4E"/>
              </w:rPr>
            </w:pPr>
          </w:p>
        </w:tc>
      </w:tr>
    </w:tbl>
    <w:p w14:paraId="2B6DC6A0" w14:textId="77777777" w:rsidR="00DB1114" w:rsidRDefault="00DB1114">
      <w:r>
        <w:br w:type="page"/>
      </w:r>
    </w:p>
    <w:tbl>
      <w:tblPr>
        <w:tblStyle w:val="TableGrid1"/>
        <w:tblW w:w="10475" w:type="dxa"/>
        <w:tblInd w:w="-420" w:type="dxa"/>
        <w:tblCellMar>
          <w:top w:w="3" w:type="dxa"/>
          <w:left w:w="30" w:type="dxa"/>
          <w:right w:w="22" w:type="dxa"/>
        </w:tblCellMar>
        <w:tblLook w:val="04A0" w:firstRow="1" w:lastRow="0" w:firstColumn="1" w:lastColumn="0" w:noHBand="0" w:noVBand="1"/>
      </w:tblPr>
      <w:tblGrid>
        <w:gridCol w:w="4890"/>
        <w:gridCol w:w="5585"/>
      </w:tblGrid>
      <w:tr w:rsidR="00DB1114" w14:paraId="15781D34" w14:textId="77777777" w:rsidTr="0171EF57">
        <w:trPr>
          <w:trHeight w:val="830"/>
        </w:trPr>
        <w:tc>
          <w:tcPr>
            <w:tcW w:w="10475"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1138FF27" w14:textId="70EC11A4" w:rsidR="00DB1114" w:rsidRDefault="00DB1114" w:rsidP="0171EF57">
            <w:pPr>
              <w:spacing w:line="239" w:lineRule="auto"/>
              <w:jc w:val="left"/>
              <w:rPr>
                <w:b/>
                <w:bCs/>
                <w:color w:val="000000" w:themeColor="text1"/>
                <w:szCs w:val="28"/>
              </w:rPr>
            </w:pPr>
            <w:r w:rsidRPr="0017763D">
              <w:rPr>
                <w:b/>
                <w:bCs/>
                <w:color w:val="2F1E4E"/>
                <w:szCs w:val="28"/>
              </w:rPr>
              <w:lastRenderedPageBreak/>
              <w:t xml:space="preserve">Referees - please give the name and contact details for 2 people who can comment on your suitability to volunteer with us. They should not be family members. </w:t>
            </w:r>
          </w:p>
        </w:tc>
      </w:tr>
      <w:tr w:rsidR="00DB1114" w14:paraId="3303F2EA" w14:textId="77777777" w:rsidTr="000B02D2">
        <w:trPr>
          <w:trHeight w:val="830"/>
        </w:trPr>
        <w:tc>
          <w:tcPr>
            <w:tcW w:w="10475" w:type="dxa"/>
            <w:gridSpan w:val="2"/>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65B406CD" w14:textId="77777777" w:rsidR="00DB1114" w:rsidRPr="008D6848" w:rsidRDefault="00DB1114" w:rsidP="008F1FCC">
            <w:pPr>
              <w:ind w:right="0"/>
              <w:jc w:val="left"/>
              <w:rPr>
                <w:b/>
                <w:bCs/>
                <w:szCs w:val="28"/>
              </w:rPr>
            </w:pPr>
            <w:r w:rsidRPr="008D6848">
              <w:rPr>
                <w:b/>
                <w:bCs/>
                <w:color w:val="2F1E4E"/>
                <w:szCs w:val="28"/>
              </w:rPr>
              <w:t xml:space="preserve">Name: </w:t>
            </w:r>
          </w:p>
          <w:p w14:paraId="52D2BB31" w14:textId="4675C422" w:rsidR="00DB1114" w:rsidRDefault="00DB1114" w:rsidP="763EE3EF">
            <w:pPr>
              <w:spacing w:line="239" w:lineRule="auto"/>
              <w:jc w:val="left"/>
              <w:rPr>
                <w:b/>
                <w:bCs/>
                <w:color w:val="000000" w:themeColor="text1"/>
                <w:szCs w:val="28"/>
              </w:rPr>
            </w:pPr>
            <w:r w:rsidRPr="008D6848">
              <w:rPr>
                <w:b/>
                <w:bCs/>
                <w:color w:val="2F1E4E"/>
                <w:szCs w:val="28"/>
              </w:rPr>
              <w:t xml:space="preserve"> </w:t>
            </w:r>
          </w:p>
        </w:tc>
      </w:tr>
      <w:tr w:rsidR="00DB1114" w14:paraId="0A7C97CC" w14:textId="77777777" w:rsidTr="000B02D2">
        <w:trPr>
          <w:trHeight w:val="830"/>
        </w:trPr>
        <w:tc>
          <w:tcPr>
            <w:tcW w:w="10475" w:type="dxa"/>
            <w:gridSpan w:val="2"/>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2EF22824" w14:textId="77777777" w:rsidR="00DB1114" w:rsidRDefault="00DB1114" w:rsidP="008F1FCC">
            <w:pPr>
              <w:spacing w:line="242" w:lineRule="auto"/>
              <w:ind w:right="0"/>
              <w:jc w:val="both"/>
              <w:rPr>
                <w:b/>
                <w:bCs/>
                <w:color w:val="2F1E4E"/>
                <w:szCs w:val="28"/>
              </w:rPr>
            </w:pPr>
            <w:r w:rsidRPr="008D6848">
              <w:rPr>
                <w:b/>
                <w:bCs/>
                <w:color w:val="2F1E4E"/>
                <w:szCs w:val="28"/>
              </w:rPr>
              <w:t xml:space="preserve">Position held by Referee, or </w:t>
            </w:r>
          </w:p>
          <w:p w14:paraId="1AFAB41D" w14:textId="77777777" w:rsidR="00DB1114" w:rsidRPr="008D6848" w:rsidRDefault="00DB1114" w:rsidP="008F1FCC">
            <w:pPr>
              <w:spacing w:line="242" w:lineRule="auto"/>
              <w:ind w:right="0"/>
              <w:jc w:val="both"/>
              <w:rPr>
                <w:b/>
                <w:bCs/>
                <w:szCs w:val="28"/>
              </w:rPr>
            </w:pPr>
            <w:r w:rsidRPr="008D6848">
              <w:rPr>
                <w:b/>
                <w:bCs/>
                <w:color w:val="2F1E4E"/>
                <w:szCs w:val="28"/>
              </w:rPr>
              <w:t xml:space="preserve">how they know you: </w:t>
            </w:r>
          </w:p>
          <w:p w14:paraId="692BA4D2" w14:textId="1EDC7782" w:rsidR="00DB1114" w:rsidRDefault="00DB1114" w:rsidP="763EE3EF">
            <w:pPr>
              <w:spacing w:line="239" w:lineRule="auto"/>
              <w:jc w:val="left"/>
              <w:rPr>
                <w:b/>
                <w:bCs/>
                <w:color w:val="000000" w:themeColor="text1"/>
                <w:szCs w:val="28"/>
              </w:rPr>
            </w:pPr>
            <w:r w:rsidRPr="008D6848">
              <w:rPr>
                <w:b/>
                <w:bCs/>
                <w:color w:val="2F1E4E"/>
                <w:szCs w:val="28"/>
              </w:rPr>
              <w:t xml:space="preserve"> </w:t>
            </w:r>
          </w:p>
        </w:tc>
      </w:tr>
      <w:tr w:rsidR="00DB1114" w:rsidRPr="0017763D" w14:paraId="4983D099" w14:textId="77777777" w:rsidTr="000B02D2">
        <w:tblPrEx>
          <w:tblCellMar>
            <w:top w:w="12" w:type="dxa"/>
            <w:left w:w="110" w:type="dxa"/>
            <w:right w:w="0" w:type="dxa"/>
          </w:tblCellMar>
        </w:tblPrEx>
        <w:trPr>
          <w:trHeight w:val="1075"/>
        </w:trPr>
        <w:tc>
          <w:tcPr>
            <w:tcW w:w="10475" w:type="dxa"/>
            <w:gridSpan w:val="2"/>
            <w:tcBorders>
              <w:top w:val="single" w:sz="4" w:space="0" w:color="000000" w:themeColor="text1"/>
              <w:left w:val="single" w:sz="8" w:space="0" w:color="000000" w:themeColor="text1"/>
              <w:bottom w:val="single" w:sz="4" w:space="0" w:color="000000" w:themeColor="text1"/>
              <w:right w:val="single" w:sz="4" w:space="0" w:color="000000" w:themeColor="text1"/>
            </w:tcBorders>
          </w:tcPr>
          <w:p w14:paraId="0459134D" w14:textId="77777777" w:rsidR="00DB1114" w:rsidRPr="008D6848" w:rsidRDefault="00DB1114" w:rsidP="008F1FCC">
            <w:pPr>
              <w:ind w:right="0"/>
              <w:jc w:val="left"/>
              <w:rPr>
                <w:b/>
                <w:bCs/>
                <w:szCs w:val="28"/>
              </w:rPr>
            </w:pPr>
            <w:r w:rsidRPr="008D6848">
              <w:rPr>
                <w:b/>
                <w:bCs/>
                <w:color w:val="2F1E4E"/>
                <w:szCs w:val="28"/>
              </w:rPr>
              <w:t xml:space="preserve">Address: </w:t>
            </w:r>
          </w:p>
          <w:p w14:paraId="684617EF" w14:textId="77777777" w:rsidR="00DB1114" w:rsidRPr="008D6848" w:rsidRDefault="00DB1114" w:rsidP="008F1FCC">
            <w:pPr>
              <w:ind w:right="0"/>
              <w:jc w:val="left"/>
              <w:rPr>
                <w:b/>
                <w:bCs/>
                <w:szCs w:val="28"/>
              </w:rPr>
            </w:pPr>
            <w:r w:rsidRPr="008D6848">
              <w:rPr>
                <w:b/>
                <w:bCs/>
                <w:color w:val="2F1E4E"/>
                <w:szCs w:val="28"/>
              </w:rPr>
              <w:t xml:space="preserve"> </w:t>
            </w:r>
          </w:p>
          <w:p w14:paraId="6411170B" w14:textId="77777777" w:rsidR="00DB1114" w:rsidRPr="008D6848" w:rsidRDefault="00DB1114" w:rsidP="008F1FCC">
            <w:pPr>
              <w:ind w:right="0"/>
              <w:jc w:val="left"/>
              <w:rPr>
                <w:b/>
                <w:bCs/>
                <w:szCs w:val="28"/>
              </w:rPr>
            </w:pPr>
            <w:r w:rsidRPr="008D6848">
              <w:rPr>
                <w:b/>
                <w:bCs/>
                <w:color w:val="2F1E4E"/>
                <w:szCs w:val="28"/>
              </w:rPr>
              <w:t xml:space="preserve"> </w:t>
            </w:r>
          </w:p>
          <w:p w14:paraId="7EADFE6C" w14:textId="77777777" w:rsidR="00DB1114" w:rsidRPr="008D6848" w:rsidRDefault="00DB1114" w:rsidP="008F1FCC">
            <w:pPr>
              <w:ind w:right="0"/>
              <w:jc w:val="left"/>
              <w:rPr>
                <w:b/>
                <w:bCs/>
                <w:szCs w:val="28"/>
              </w:rPr>
            </w:pPr>
            <w:r w:rsidRPr="008D6848">
              <w:rPr>
                <w:b/>
                <w:bCs/>
                <w:color w:val="2F1E4E"/>
                <w:szCs w:val="28"/>
              </w:rPr>
              <w:t xml:space="preserve"> </w:t>
            </w:r>
          </w:p>
          <w:p w14:paraId="3A3CCCA6" w14:textId="740677FB" w:rsidR="00DB1114" w:rsidRPr="0017763D" w:rsidRDefault="00DB1114" w:rsidP="008F1FCC">
            <w:pPr>
              <w:ind w:right="0"/>
              <w:jc w:val="left"/>
              <w:rPr>
                <w:szCs w:val="28"/>
              </w:rPr>
            </w:pPr>
            <w:r w:rsidRPr="008D6848">
              <w:rPr>
                <w:b/>
                <w:bCs/>
                <w:color w:val="2F1E4E"/>
                <w:szCs w:val="28"/>
              </w:rPr>
              <w:t xml:space="preserve"> </w:t>
            </w:r>
          </w:p>
        </w:tc>
      </w:tr>
      <w:tr w:rsidR="00DB1114" w:rsidRPr="0017763D" w14:paraId="4243212F" w14:textId="77777777" w:rsidTr="000B02D2">
        <w:tblPrEx>
          <w:tblCellMar>
            <w:top w:w="12" w:type="dxa"/>
            <w:left w:w="110" w:type="dxa"/>
            <w:right w:w="0" w:type="dxa"/>
          </w:tblCellMar>
        </w:tblPrEx>
        <w:trPr>
          <w:trHeight w:val="579"/>
        </w:trPr>
        <w:tc>
          <w:tcPr>
            <w:tcW w:w="4890"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14:paraId="01B16505" w14:textId="2787620B" w:rsidR="00DB1114" w:rsidRPr="008D6848" w:rsidRDefault="00DB1114" w:rsidP="008F1FCC">
            <w:pPr>
              <w:ind w:right="0"/>
              <w:jc w:val="left"/>
              <w:rPr>
                <w:b/>
                <w:bCs/>
                <w:szCs w:val="28"/>
              </w:rPr>
            </w:pPr>
            <w:r w:rsidRPr="008D6848">
              <w:rPr>
                <w:b/>
                <w:bCs/>
                <w:color w:val="2F1E4E"/>
                <w:szCs w:val="28"/>
              </w:rPr>
              <w:t xml:space="preserve">Email: </w:t>
            </w:r>
          </w:p>
        </w:tc>
        <w:tc>
          <w:tcPr>
            <w:tcW w:w="558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0D7D2352" w14:textId="77777777" w:rsidR="00DB1114" w:rsidRPr="008D6848" w:rsidRDefault="00DB1114" w:rsidP="008F1FCC">
            <w:pPr>
              <w:ind w:right="0"/>
              <w:jc w:val="left"/>
              <w:rPr>
                <w:b/>
                <w:bCs/>
                <w:szCs w:val="28"/>
              </w:rPr>
            </w:pPr>
            <w:r w:rsidRPr="008D6848">
              <w:rPr>
                <w:b/>
                <w:bCs/>
                <w:color w:val="2F1E4E"/>
                <w:szCs w:val="28"/>
              </w:rPr>
              <w:t xml:space="preserve">Name: </w:t>
            </w:r>
          </w:p>
          <w:p w14:paraId="14C0C49B" w14:textId="77777777" w:rsidR="00DB1114" w:rsidRPr="008D6848" w:rsidRDefault="00DB1114" w:rsidP="008F1FCC">
            <w:pPr>
              <w:ind w:right="0"/>
              <w:jc w:val="left"/>
              <w:rPr>
                <w:b/>
                <w:bCs/>
                <w:szCs w:val="28"/>
              </w:rPr>
            </w:pPr>
          </w:p>
        </w:tc>
      </w:tr>
      <w:tr w:rsidR="00DB1114" w:rsidRPr="0017763D" w14:paraId="3EBDC0D6" w14:textId="77777777" w:rsidTr="000B02D2">
        <w:tblPrEx>
          <w:tblCellMar>
            <w:top w:w="12" w:type="dxa"/>
            <w:left w:w="110" w:type="dxa"/>
            <w:right w:w="0" w:type="dxa"/>
          </w:tblCellMar>
        </w:tblPrEx>
        <w:trPr>
          <w:trHeight w:val="1075"/>
        </w:trPr>
        <w:tc>
          <w:tcPr>
            <w:tcW w:w="4890" w:type="dxa"/>
            <w:tcBorders>
              <w:top w:val="single" w:sz="4" w:space="0" w:color="000000" w:themeColor="text1"/>
              <w:left w:val="single" w:sz="8" w:space="0" w:color="000000" w:themeColor="text1"/>
              <w:bottom w:val="single" w:sz="4" w:space="0" w:color="000000" w:themeColor="text1"/>
              <w:right w:val="single" w:sz="4" w:space="0" w:color="000000" w:themeColor="text1"/>
            </w:tcBorders>
            <w:vAlign w:val="center"/>
          </w:tcPr>
          <w:p w14:paraId="1C3F2991" w14:textId="2BC993C7" w:rsidR="00DB1114" w:rsidRPr="008D6848" w:rsidRDefault="00DB1114" w:rsidP="008F1FCC">
            <w:pPr>
              <w:ind w:right="0"/>
              <w:jc w:val="left"/>
              <w:rPr>
                <w:b/>
                <w:bCs/>
                <w:szCs w:val="28"/>
              </w:rPr>
            </w:pPr>
            <w:r w:rsidRPr="008D6848">
              <w:rPr>
                <w:b/>
                <w:bCs/>
                <w:color w:val="2F1E4E"/>
                <w:szCs w:val="28"/>
              </w:rPr>
              <w:t xml:space="preserve">Tel: </w:t>
            </w:r>
          </w:p>
        </w:tc>
        <w:tc>
          <w:tcPr>
            <w:tcW w:w="5585" w:type="dxa"/>
            <w:tcBorders>
              <w:top w:val="single" w:sz="4" w:space="0" w:color="000000" w:themeColor="text1"/>
              <w:left w:val="single" w:sz="4" w:space="0" w:color="000000" w:themeColor="text1"/>
              <w:bottom w:val="single" w:sz="4" w:space="0" w:color="000000" w:themeColor="text1"/>
              <w:right w:val="single" w:sz="8" w:space="0" w:color="000000" w:themeColor="text1"/>
            </w:tcBorders>
          </w:tcPr>
          <w:p w14:paraId="3E2A6AE7" w14:textId="77777777" w:rsidR="00DB1114" w:rsidRPr="008D6848" w:rsidRDefault="00DB1114" w:rsidP="008F1FCC">
            <w:pPr>
              <w:spacing w:line="242" w:lineRule="auto"/>
              <w:ind w:right="0"/>
              <w:jc w:val="left"/>
              <w:rPr>
                <w:b/>
                <w:bCs/>
                <w:szCs w:val="28"/>
              </w:rPr>
            </w:pPr>
            <w:r w:rsidRPr="008D6848">
              <w:rPr>
                <w:b/>
                <w:bCs/>
                <w:color w:val="2F1E4E"/>
                <w:szCs w:val="28"/>
              </w:rPr>
              <w:t xml:space="preserve">Position held by Referee, or how they know you: </w:t>
            </w:r>
          </w:p>
          <w:p w14:paraId="7C5407D7" w14:textId="77777777" w:rsidR="00DB1114" w:rsidRPr="008D6848" w:rsidRDefault="00DB1114" w:rsidP="008F1FCC">
            <w:pPr>
              <w:ind w:right="0"/>
              <w:jc w:val="left"/>
              <w:rPr>
                <w:b/>
                <w:bCs/>
                <w:szCs w:val="28"/>
              </w:rPr>
            </w:pPr>
            <w:r w:rsidRPr="008D6848">
              <w:rPr>
                <w:b/>
                <w:bCs/>
                <w:color w:val="2F1E4E"/>
                <w:szCs w:val="28"/>
              </w:rPr>
              <w:t xml:space="preserve"> </w:t>
            </w:r>
          </w:p>
        </w:tc>
      </w:tr>
    </w:tbl>
    <w:p w14:paraId="66129B38" w14:textId="77777777" w:rsidR="00FE71B3" w:rsidRDefault="00FE71B3" w:rsidP="00FE71B3">
      <w:pPr>
        <w:ind w:right="0"/>
        <w:jc w:val="left"/>
      </w:pPr>
    </w:p>
    <w:p w14:paraId="064B2A10" w14:textId="370999FE" w:rsidR="00FE71B3" w:rsidRDefault="00FE71B3" w:rsidP="007A1138">
      <w:pPr>
        <w:spacing w:after="160"/>
        <w:ind w:right="0"/>
        <w:jc w:val="left"/>
      </w:pPr>
      <w:r>
        <w:br w:type="page"/>
      </w:r>
    </w:p>
    <w:p w14:paraId="4BF48716" w14:textId="3C7159F9" w:rsidR="00FE71B3" w:rsidRPr="00952A14" w:rsidRDefault="00FE71B3" w:rsidP="00952A14">
      <w:pPr>
        <w:ind w:right="0"/>
        <w:jc w:val="left"/>
        <w:rPr>
          <w:sz w:val="36"/>
          <w:szCs w:val="36"/>
        </w:rPr>
      </w:pPr>
      <w:r w:rsidRPr="00952A14">
        <w:rPr>
          <w:rFonts w:asciiTheme="majorHAnsi" w:eastAsiaTheme="majorEastAsia" w:hAnsiTheme="majorHAnsi" w:cstheme="majorBidi"/>
          <w:color w:val="0000FF"/>
          <w:spacing w:val="-10"/>
          <w:kern w:val="28"/>
          <w:sz w:val="56"/>
          <w:szCs w:val="56"/>
          <w:u w:val="single"/>
          <w:lang w:eastAsia="en-US"/>
        </w:rPr>
        <w:lastRenderedPageBreak/>
        <w:t>Volunteer Consent Form</w:t>
      </w:r>
    </w:p>
    <w:p w14:paraId="7EEF3AB8" w14:textId="77777777" w:rsidR="00FE71B3" w:rsidRPr="0017763D" w:rsidRDefault="00FE71B3" w:rsidP="00FE71B3">
      <w:pPr>
        <w:ind w:right="0"/>
        <w:jc w:val="left"/>
        <w:rPr>
          <w:szCs w:val="28"/>
        </w:rPr>
      </w:pPr>
      <w:r w:rsidRPr="0017763D">
        <w:rPr>
          <w:szCs w:val="28"/>
        </w:rPr>
        <w:t xml:space="preserve"> </w:t>
      </w:r>
    </w:p>
    <w:p w14:paraId="42DCC015" w14:textId="2343A916" w:rsidR="00FE71B3" w:rsidRDefault="00FE71B3" w:rsidP="00FE71B3">
      <w:pPr>
        <w:ind w:right="0"/>
        <w:jc w:val="left"/>
        <w:rPr>
          <w:szCs w:val="28"/>
        </w:rPr>
      </w:pPr>
      <w:r w:rsidRPr="0017763D">
        <w:rPr>
          <w:szCs w:val="28"/>
        </w:rPr>
        <w:t xml:space="preserve">We would like to keep your details on record so we can contact you and keep you up to date about </w:t>
      </w:r>
      <w:r w:rsidR="00D72603">
        <w:rPr>
          <w:szCs w:val="28"/>
        </w:rPr>
        <w:t>Reaching People</w:t>
      </w:r>
      <w:r w:rsidRPr="0017763D">
        <w:rPr>
          <w:szCs w:val="28"/>
        </w:rPr>
        <w:t>’s services, news, and ways you could support us.</w:t>
      </w:r>
    </w:p>
    <w:p w14:paraId="0693DA60" w14:textId="77777777" w:rsidR="0089250B" w:rsidRPr="0017763D" w:rsidRDefault="0089250B" w:rsidP="00FE71B3">
      <w:pPr>
        <w:ind w:right="0"/>
        <w:jc w:val="left"/>
        <w:rPr>
          <w:szCs w:val="28"/>
        </w:rPr>
      </w:pPr>
    </w:p>
    <w:p w14:paraId="29C1B641" w14:textId="73D6C4FD" w:rsidR="00FE71B3" w:rsidRPr="0017763D" w:rsidRDefault="00FE71B3" w:rsidP="00FE71B3">
      <w:pPr>
        <w:ind w:right="0"/>
        <w:jc w:val="left"/>
        <w:rPr>
          <w:b/>
          <w:bCs/>
          <w:szCs w:val="28"/>
        </w:rPr>
      </w:pPr>
      <w:r w:rsidRPr="0017763D">
        <w:rPr>
          <w:b/>
          <w:bCs/>
          <w:szCs w:val="28"/>
        </w:rPr>
        <w:t xml:space="preserve">I would like to receive information about </w:t>
      </w:r>
      <w:r w:rsidR="0089250B">
        <w:rPr>
          <w:b/>
          <w:bCs/>
          <w:szCs w:val="28"/>
        </w:rPr>
        <w:t>Reaching People</w:t>
      </w:r>
      <w:r w:rsidRPr="0017763D">
        <w:rPr>
          <w:b/>
          <w:bCs/>
          <w:szCs w:val="28"/>
        </w:rPr>
        <w:t xml:space="preserve">, its </w:t>
      </w:r>
      <w:proofErr w:type="gramStart"/>
      <w:r w:rsidRPr="0017763D">
        <w:rPr>
          <w:b/>
          <w:bCs/>
          <w:szCs w:val="28"/>
        </w:rPr>
        <w:t>services</w:t>
      </w:r>
      <w:proofErr w:type="gramEnd"/>
      <w:r w:rsidRPr="0017763D">
        <w:rPr>
          <w:b/>
          <w:bCs/>
          <w:szCs w:val="28"/>
        </w:rPr>
        <w:t xml:space="preserve"> and ways I can support it by (Please tick): </w:t>
      </w:r>
    </w:p>
    <w:p w14:paraId="0779A02D" w14:textId="77777777" w:rsidR="00FE71B3" w:rsidRPr="0017763D" w:rsidRDefault="00FE71B3" w:rsidP="00FE71B3">
      <w:pPr>
        <w:ind w:right="0"/>
        <w:jc w:val="left"/>
        <w:rPr>
          <w:szCs w:val="28"/>
        </w:rPr>
      </w:pPr>
    </w:p>
    <w:p w14:paraId="6002998A" w14:textId="77777777" w:rsidR="00FE71B3" w:rsidRPr="0017763D" w:rsidRDefault="00FE71B3" w:rsidP="00FE71B3">
      <w:pPr>
        <w:ind w:right="0"/>
        <w:jc w:val="left"/>
        <w:rPr>
          <w:szCs w:val="28"/>
        </w:rPr>
      </w:pPr>
      <w:r w:rsidRPr="0017763D">
        <w:rPr>
          <w:noProof/>
          <w:szCs w:val="28"/>
        </w:rPr>
        <mc:AlternateContent>
          <mc:Choice Requires="wps">
            <w:drawing>
              <wp:anchor distT="0" distB="0" distL="114300" distR="114300" simplePos="0" relativeHeight="251658240" behindDoc="0" locked="0" layoutInCell="1" allowOverlap="1" wp14:anchorId="577C3157" wp14:editId="527DA86D">
                <wp:simplePos x="0" y="0"/>
                <wp:positionH relativeFrom="column">
                  <wp:posOffset>847725</wp:posOffset>
                </wp:positionH>
                <wp:positionV relativeFrom="paragraph">
                  <wp:posOffset>8254</wp:posOffset>
                </wp:positionV>
                <wp:extent cx="247650" cy="186055"/>
                <wp:effectExtent l="0" t="0" r="19050" b="23495"/>
                <wp:wrapNone/>
                <wp:docPr id="442" name="Rectangle 442"/>
                <wp:cNvGraphicFramePr/>
                <a:graphic xmlns:a="http://schemas.openxmlformats.org/drawingml/2006/main">
                  <a:graphicData uri="http://schemas.microsoft.com/office/word/2010/wordprocessingShape">
                    <wps:wsp>
                      <wps:cNvSpPr/>
                      <wps:spPr>
                        <a:xfrm>
                          <a:off x="0" y="0"/>
                          <a:ext cx="247650" cy="1860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A59BF87">
              <v:rect id="Rectangle 442" style="position:absolute;margin-left:66.75pt;margin-top:.65pt;width:19.5pt;height:1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1pt" w14:anchorId="253A8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"/>
            </w:pict>
          </mc:Fallback>
        </mc:AlternateContent>
      </w:r>
      <w:r w:rsidRPr="0017763D">
        <w:rPr>
          <w:szCs w:val="28"/>
        </w:rPr>
        <w:t xml:space="preserve">Post </w:t>
      </w:r>
    </w:p>
    <w:p w14:paraId="5EC93001" w14:textId="77777777" w:rsidR="00FE71B3" w:rsidRPr="0017763D" w:rsidRDefault="00FE71B3" w:rsidP="00FE71B3">
      <w:pPr>
        <w:ind w:right="0"/>
        <w:jc w:val="left"/>
        <w:rPr>
          <w:szCs w:val="28"/>
        </w:rPr>
      </w:pPr>
      <w:r w:rsidRPr="0017763D">
        <w:rPr>
          <w:noProof/>
          <w:szCs w:val="28"/>
        </w:rPr>
        <mc:AlternateContent>
          <mc:Choice Requires="wps">
            <w:drawing>
              <wp:anchor distT="0" distB="0" distL="114300" distR="114300" simplePos="0" relativeHeight="251658241" behindDoc="0" locked="0" layoutInCell="1" allowOverlap="1" wp14:anchorId="39B344ED" wp14:editId="2D67FE15">
                <wp:simplePos x="0" y="0"/>
                <wp:positionH relativeFrom="column">
                  <wp:posOffset>876300</wp:posOffset>
                </wp:positionH>
                <wp:positionV relativeFrom="paragraph">
                  <wp:posOffset>16510</wp:posOffset>
                </wp:positionV>
                <wp:extent cx="247650" cy="190500"/>
                <wp:effectExtent l="0" t="0" r="19050" b="19050"/>
                <wp:wrapNone/>
                <wp:docPr id="443" name="Rectangle 443"/>
                <wp:cNvGraphicFramePr/>
                <a:graphic xmlns:a="http://schemas.openxmlformats.org/drawingml/2006/main">
                  <a:graphicData uri="http://schemas.microsoft.com/office/word/2010/wordprocessingShape">
                    <wps:wsp>
                      <wps:cNvSpPr/>
                      <wps:spPr>
                        <a:xfrm>
                          <a:off x="0" y="0"/>
                          <a:ext cx="247650" cy="190500"/>
                        </a:xfrm>
                        <a:prstGeom prst="rect">
                          <a:avLst/>
                        </a:prstGeom>
                        <a:noFill/>
                        <a:ln w="12700" cap="flat" cmpd="sng" algn="ctr">
                          <a:solidFill>
                            <a:sysClr val="windowText" lastClr="000000"/>
                          </a:solidFill>
                          <a:prstDash val="solid"/>
                          <a:miter lim="800000"/>
                        </a:ln>
                        <a:effectLst/>
                      </wps:spPr>
                      <wps:txbx>
                        <w:txbxContent>
                          <w:p w14:paraId="60C87F78" w14:textId="77777777" w:rsidR="00FE71B3" w:rsidRPr="004F0243" w:rsidRDefault="00FE71B3" w:rsidP="00FE71B3">
                            <w:pPr>
                              <w:jc w:val="both"/>
                              <w:rPr>
                                <w:lang w:val="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344ED" id="Rectangle 443" o:spid="_x0000_s1026" style="position:absolute;margin-left:69pt;margin-top:1.3pt;width:19.5pt;height: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" filled="f" strokecolor="windowText" strokeweight="1pt">
                <v:textbox>
                  <w:txbxContent>
                    <w:p w14:paraId="60C87F78" w14:textId="77777777" w:rsidR="00FE71B3" w:rsidRPr="004F0243" w:rsidRDefault="00FE71B3" w:rsidP="00FE71B3">
                      <w:pPr>
                        <w:jc w:val="both"/>
                        <w:rPr>
                          <w:lang w:val="da-DK"/>
                        </w:rPr>
                      </w:pPr>
                    </w:p>
                  </w:txbxContent>
                </v:textbox>
              </v:rect>
            </w:pict>
          </mc:Fallback>
        </mc:AlternateContent>
      </w:r>
      <w:r w:rsidRPr="0017763D">
        <w:rPr>
          <w:szCs w:val="28"/>
        </w:rPr>
        <w:t>Emai</w:t>
      </w:r>
      <w:r>
        <w:rPr>
          <w:szCs w:val="28"/>
        </w:rPr>
        <w:t>l</w:t>
      </w:r>
    </w:p>
    <w:p w14:paraId="67436D47" w14:textId="77777777" w:rsidR="00FE71B3" w:rsidRPr="0017763D" w:rsidRDefault="00FE71B3" w:rsidP="00FE71B3">
      <w:pPr>
        <w:ind w:right="0"/>
        <w:jc w:val="left"/>
        <w:rPr>
          <w:szCs w:val="28"/>
        </w:rPr>
      </w:pPr>
      <w:r w:rsidRPr="0017763D">
        <w:rPr>
          <w:noProof/>
          <w:szCs w:val="28"/>
        </w:rPr>
        <mc:AlternateContent>
          <mc:Choice Requires="wps">
            <w:drawing>
              <wp:anchor distT="0" distB="0" distL="114300" distR="114300" simplePos="0" relativeHeight="251658243" behindDoc="0" locked="0" layoutInCell="1" allowOverlap="1" wp14:anchorId="098B3822" wp14:editId="3CF53549">
                <wp:simplePos x="0" y="0"/>
                <wp:positionH relativeFrom="column">
                  <wp:posOffset>857249</wp:posOffset>
                </wp:positionH>
                <wp:positionV relativeFrom="paragraph">
                  <wp:posOffset>33655</wp:posOffset>
                </wp:positionV>
                <wp:extent cx="247650" cy="200025"/>
                <wp:effectExtent l="0" t="0" r="19050" b="28575"/>
                <wp:wrapNone/>
                <wp:docPr id="1" name="Rectangle 1"/>
                <wp:cNvGraphicFramePr/>
                <a:graphic xmlns:a="http://schemas.openxmlformats.org/drawingml/2006/main">
                  <a:graphicData uri="http://schemas.microsoft.com/office/word/2010/wordprocessingShape">
                    <wps:wsp>
                      <wps:cNvSpPr/>
                      <wps:spPr>
                        <a:xfrm flipH="1">
                          <a:off x="0" y="0"/>
                          <a:ext cx="247650" cy="200025"/>
                        </a:xfrm>
                        <a:prstGeom prst="rect">
                          <a:avLst/>
                        </a:prstGeom>
                        <a:noFill/>
                        <a:ln w="12700" cap="flat" cmpd="sng" algn="ctr">
                          <a:solidFill>
                            <a:sysClr val="windowText" lastClr="000000"/>
                          </a:solidFill>
                          <a:prstDash val="solid"/>
                          <a:miter lim="800000"/>
                        </a:ln>
                        <a:effectLst/>
                      </wps:spPr>
                      <wps:txbx>
                        <w:txbxContent>
                          <w:p w14:paraId="524AB060" w14:textId="77777777" w:rsidR="00FE71B3" w:rsidRPr="004F0243" w:rsidRDefault="00FE71B3" w:rsidP="00FE71B3">
                            <w:pPr>
                              <w:jc w:val="both"/>
                              <w:rPr>
                                <w:lang w:val="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B3822" id="Rectangle 1" o:spid="_x0000_s1027" style="position:absolute;margin-left:67.5pt;margin-top:2.65pt;width:19.5pt;height:15.7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" filled="f" strokecolor="windowText" strokeweight="1pt">
                <v:textbox>
                  <w:txbxContent>
                    <w:p w14:paraId="524AB060" w14:textId="77777777" w:rsidR="00FE71B3" w:rsidRPr="004F0243" w:rsidRDefault="00FE71B3" w:rsidP="00FE71B3">
                      <w:pPr>
                        <w:jc w:val="both"/>
                        <w:rPr>
                          <w:lang w:val="da-DK"/>
                        </w:rPr>
                      </w:pPr>
                    </w:p>
                  </w:txbxContent>
                </v:textbox>
              </v:rect>
            </w:pict>
          </mc:Fallback>
        </mc:AlternateContent>
      </w:r>
      <w:r w:rsidRPr="0017763D">
        <w:rPr>
          <w:szCs w:val="28"/>
        </w:rPr>
        <w:t>Phone</w:t>
      </w:r>
      <w:r w:rsidRPr="0017763D">
        <w:rPr>
          <w:szCs w:val="28"/>
        </w:rPr>
        <w:tab/>
      </w:r>
      <w:r w:rsidRPr="0017763D">
        <w:rPr>
          <w:szCs w:val="28"/>
        </w:rPr>
        <w:tab/>
      </w:r>
    </w:p>
    <w:p w14:paraId="20C4319C" w14:textId="77777777" w:rsidR="00FE71B3" w:rsidRPr="0017763D" w:rsidRDefault="00FE71B3" w:rsidP="00FE71B3">
      <w:pPr>
        <w:ind w:right="0"/>
        <w:jc w:val="left"/>
        <w:rPr>
          <w:szCs w:val="28"/>
        </w:rPr>
      </w:pPr>
      <w:r w:rsidRPr="0017763D">
        <w:rPr>
          <w:szCs w:val="28"/>
        </w:rPr>
        <w:tab/>
      </w:r>
    </w:p>
    <w:p w14:paraId="21AFE7F8" w14:textId="77777777" w:rsidR="00FE71B3" w:rsidRPr="0017763D" w:rsidRDefault="00FE71B3" w:rsidP="00FE71B3">
      <w:pPr>
        <w:ind w:right="0"/>
        <w:jc w:val="left"/>
        <w:rPr>
          <w:b/>
          <w:bCs/>
          <w:szCs w:val="28"/>
        </w:rPr>
      </w:pPr>
      <w:r w:rsidRPr="0017763D">
        <w:rPr>
          <w:b/>
          <w:bCs/>
          <w:szCs w:val="28"/>
        </w:rPr>
        <w:t>Sharing your information</w:t>
      </w:r>
    </w:p>
    <w:p w14:paraId="7462D4B4" w14:textId="77777777" w:rsidR="00FE71B3" w:rsidRPr="0017763D" w:rsidRDefault="00FE71B3" w:rsidP="00FE71B3">
      <w:pPr>
        <w:ind w:right="0"/>
        <w:jc w:val="left"/>
        <w:rPr>
          <w:szCs w:val="28"/>
        </w:rPr>
      </w:pPr>
      <w:r w:rsidRPr="0017763D">
        <w:rPr>
          <w:szCs w:val="28"/>
        </w:rPr>
        <w:t>________________________________________</w:t>
      </w:r>
    </w:p>
    <w:p w14:paraId="0E8705C3" w14:textId="77777777" w:rsidR="00FE71B3" w:rsidRPr="0017763D" w:rsidRDefault="00FE71B3" w:rsidP="00FE71B3">
      <w:pPr>
        <w:ind w:right="0"/>
        <w:jc w:val="left"/>
        <w:rPr>
          <w:szCs w:val="28"/>
        </w:rPr>
      </w:pPr>
      <w:r w:rsidRPr="0017763D">
        <w:rPr>
          <w:szCs w:val="28"/>
        </w:rPr>
        <w:t xml:space="preserve">We are sometimes required to share information about you with organisations that help your volunteer recruitment and support. These might be other third sector organisations, local </w:t>
      </w:r>
      <w:proofErr w:type="gramStart"/>
      <w:r w:rsidRPr="0017763D">
        <w:rPr>
          <w:szCs w:val="28"/>
        </w:rPr>
        <w:t>authorities</w:t>
      </w:r>
      <w:proofErr w:type="gramEnd"/>
      <w:r w:rsidRPr="0017763D">
        <w:rPr>
          <w:szCs w:val="28"/>
        </w:rPr>
        <w:t xml:space="preserve"> or health professionals.</w:t>
      </w:r>
    </w:p>
    <w:p w14:paraId="6CF4D3CB" w14:textId="77777777" w:rsidR="00FE71B3" w:rsidRPr="0017763D" w:rsidRDefault="00FE71B3" w:rsidP="00FE71B3">
      <w:pPr>
        <w:ind w:right="0"/>
        <w:jc w:val="left"/>
        <w:rPr>
          <w:szCs w:val="28"/>
        </w:rPr>
      </w:pPr>
      <w:r w:rsidRPr="0017763D">
        <w:rPr>
          <w:szCs w:val="28"/>
        </w:rPr>
        <w:t xml:space="preserve">We always ensure that only necessary information is shared, and it is shared securely. </w:t>
      </w:r>
    </w:p>
    <w:p w14:paraId="076DF74E" w14:textId="77777777" w:rsidR="00FE71B3" w:rsidRPr="0017763D" w:rsidRDefault="00FE71B3" w:rsidP="00FE71B3">
      <w:pPr>
        <w:ind w:right="0"/>
        <w:jc w:val="left"/>
        <w:rPr>
          <w:szCs w:val="28"/>
        </w:rPr>
      </w:pPr>
      <w:r w:rsidRPr="0017763D">
        <w:rPr>
          <w:szCs w:val="28"/>
        </w:rPr>
        <w:t xml:space="preserve">This consent sheet lets us know that you are happy for us to share relevant information from you with appropriate organisations. </w:t>
      </w:r>
    </w:p>
    <w:p w14:paraId="20B515D3" w14:textId="77777777" w:rsidR="00FE71B3" w:rsidRPr="0017763D" w:rsidRDefault="00FE71B3" w:rsidP="00FE71B3">
      <w:pPr>
        <w:ind w:right="0"/>
        <w:jc w:val="left"/>
        <w:rPr>
          <w:szCs w:val="28"/>
        </w:rPr>
      </w:pPr>
    </w:p>
    <w:p w14:paraId="5E12F2C0" w14:textId="77777777" w:rsidR="00FE71B3" w:rsidRPr="0017763D" w:rsidRDefault="00FE71B3" w:rsidP="00FE71B3">
      <w:pPr>
        <w:ind w:right="0"/>
        <w:jc w:val="left"/>
        <w:rPr>
          <w:b/>
          <w:bCs/>
          <w:szCs w:val="28"/>
        </w:rPr>
      </w:pPr>
      <w:r w:rsidRPr="0017763D">
        <w:rPr>
          <w:b/>
          <w:bCs/>
          <w:szCs w:val="28"/>
        </w:rPr>
        <w:t xml:space="preserve">Sharing your information: </w:t>
      </w:r>
    </w:p>
    <w:p w14:paraId="17F7AB4F" w14:textId="77777777" w:rsidR="00FE71B3" w:rsidRPr="0017763D" w:rsidRDefault="00FE71B3" w:rsidP="00FE71B3">
      <w:pPr>
        <w:ind w:right="0"/>
        <w:jc w:val="left"/>
        <w:rPr>
          <w:b/>
          <w:szCs w:val="28"/>
        </w:rPr>
      </w:pPr>
    </w:p>
    <w:p w14:paraId="1373BD55" w14:textId="6772A765" w:rsidR="00FE71B3" w:rsidRPr="0017763D" w:rsidRDefault="00FE71B3" w:rsidP="00FE71B3">
      <w:pPr>
        <w:ind w:right="0"/>
        <w:jc w:val="left"/>
        <w:rPr>
          <w:b/>
          <w:bCs/>
          <w:szCs w:val="28"/>
        </w:rPr>
      </w:pPr>
      <w:r w:rsidRPr="0017763D">
        <w:rPr>
          <w:b/>
          <w:bCs/>
          <w:szCs w:val="28"/>
        </w:rPr>
        <w:t xml:space="preserve">I understand that relevant information, collected for volunteering may be shared with external organisations only if necessary for that voluntary role or to aid support and development.  </w:t>
      </w:r>
    </w:p>
    <w:p w14:paraId="5A33323B" w14:textId="77777777" w:rsidR="00FE71B3" w:rsidRPr="0017763D" w:rsidRDefault="00FE71B3" w:rsidP="00FE71B3">
      <w:pPr>
        <w:ind w:right="0"/>
        <w:jc w:val="left"/>
        <w:rPr>
          <w:b/>
          <w:szCs w:val="28"/>
        </w:rPr>
      </w:pPr>
    </w:p>
    <w:p w14:paraId="791ADECB" w14:textId="77777777" w:rsidR="00FE71B3" w:rsidRPr="0017763D" w:rsidRDefault="00FE71B3" w:rsidP="00FE71B3">
      <w:pPr>
        <w:ind w:right="0"/>
        <w:jc w:val="left"/>
        <w:rPr>
          <w:b/>
          <w:bCs/>
          <w:szCs w:val="28"/>
        </w:rPr>
      </w:pPr>
      <w:r w:rsidRPr="0017763D">
        <w:rPr>
          <w:b/>
          <w:noProof/>
          <w:szCs w:val="28"/>
        </w:rPr>
        <mc:AlternateContent>
          <mc:Choice Requires="wps">
            <w:drawing>
              <wp:anchor distT="0" distB="0" distL="114300" distR="114300" simplePos="0" relativeHeight="251658242" behindDoc="0" locked="0" layoutInCell="1" allowOverlap="1" wp14:anchorId="260A0F8E" wp14:editId="6B0392D9">
                <wp:simplePos x="0" y="0"/>
                <wp:positionH relativeFrom="column">
                  <wp:posOffset>1143000</wp:posOffset>
                </wp:positionH>
                <wp:positionV relativeFrom="paragraph">
                  <wp:posOffset>15240</wp:posOffset>
                </wp:positionV>
                <wp:extent cx="504825" cy="304800"/>
                <wp:effectExtent l="0" t="0" r="28575" b="19050"/>
                <wp:wrapNone/>
                <wp:docPr id="8832" name="Rectangle 8832"/>
                <wp:cNvGraphicFramePr/>
                <a:graphic xmlns:a="http://schemas.openxmlformats.org/drawingml/2006/main">
                  <a:graphicData uri="http://schemas.microsoft.com/office/word/2010/wordprocessingShape">
                    <wps:wsp>
                      <wps:cNvSpPr/>
                      <wps:spPr>
                        <a:xfrm>
                          <a:off x="0" y="0"/>
                          <a:ext cx="504825" cy="304800"/>
                        </a:xfrm>
                        <a:prstGeom prst="rect">
                          <a:avLst/>
                        </a:prstGeom>
                        <a:noFill/>
                        <a:ln w="12700" cap="flat" cmpd="sng" algn="ctr">
                          <a:solidFill>
                            <a:sysClr val="windowText" lastClr="000000"/>
                          </a:solidFill>
                          <a:prstDash val="solid"/>
                          <a:miter lim="800000"/>
                        </a:ln>
                        <a:effectLst/>
                      </wps:spPr>
                      <wps:txbx>
                        <w:txbxContent>
                          <w:p w14:paraId="12383B3F" w14:textId="77777777" w:rsidR="00FE71B3" w:rsidRPr="004F0243" w:rsidRDefault="00FE71B3" w:rsidP="00FE71B3">
                            <w:pPr>
                              <w:jc w:val="center"/>
                              <w:rPr>
                                <w:lang w:val="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0F8E" id="Rectangle 8832" o:spid="_x0000_s1028" style="position:absolute;margin-left:90pt;margin-top:1.2pt;width:39.75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" filled="f" strokecolor="windowText" strokeweight="1pt">
                <v:textbox>
                  <w:txbxContent>
                    <w:p w14:paraId="12383B3F" w14:textId="77777777" w:rsidR="00FE71B3" w:rsidRPr="004F0243" w:rsidRDefault="00FE71B3" w:rsidP="00FE71B3">
                      <w:pPr>
                        <w:jc w:val="center"/>
                        <w:rPr>
                          <w:lang w:val="da-DK"/>
                        </w:rPr>
                      </w:pPr>
                    </w:p>
                  </w:txbxContent>
                </v:textbox>
              </v:rect>
            </w:pict>
          </mc:Fallback>
        </mc:AlternateContent>
      </w:r>
      <w:r w:rsidRPr="0017763D">
        <w:rPr>
          <w:b/>
          <w:bCs/>
          <w:szCs w:val="28"/>
        </w:rPr>
        <w:t xml:space="preserve">Please </w:t>
      </w:r>
      <w:proofErr w:type="gramStart"/>
      <w:r w:rsidRPr="0017763D">
        <w:rPr>
          <w:b/>
          <w:bCs/>
          <w:szCs w:val="28"/>
        </w:rPr>
        <w:t>tick :</w:t>
      </w:r>
      <w:proofErr w:type="gramEnd"/>
      <w:r w:rsidRPr="0017763D">
        <w:rPr>
          <w:b/>
          <w:bCs/>
          <w:noProof/>
          <w:szCs w:val="28"/>
        </w:rPr>
        <w:t xml:space="preserve"> </w:t>
      </w:r>
    </w:p>
    <w:p w14:paraId="16E1F807" w14:textId="77777777" w:rsidR="00FE71B3" w:rsidRPr="0017763D" w:rsidRDefault="00FE71B3" w:rsidP="00FE71B3">
      <w:pPr>
        <w:ind w:right="0"/>
        <w:jc w:val="left"/>
        <w:rPr>
          <w:szCs w:val="28"/>
        </w:rPr>
      </w:pPr>
    </w:p>
    <w:p w14:paraId="75F4D5C5" w14:textId="77777777" w:rsidR="00FE71B3" w:rsidRDefault="00FE71B3" w:rsidP="00FE71B3">
      <w:pPr>
        <w:ind w:right="0"/>
        <w:jc w:val="left"/>
        <w:rPr>
          <w:b/>
          <w:bCs/>
          <w:szCs w:val="28"/>
        </w:rPr>
      </w:pPr>
    </w:p>
    <w:p w14:paraId="4CB9CD5E" w14:textId="77777777" w:rsidR="00FE71B3" w:rsidRPr="0017763D" w:rsidRDefault="00FE71B3" w:rsidP="00FE71B3">
      <w:pPr>
        <w:ind w:right="0"/>
        <w:jc w:val="left"/>
        <w:rPr>
          <w:b/>
          <w:bCs/>
          <w:szCs w:val="28"/>
        </w:rPr>
      </w:pPr>
      <w:r w:rsidRPr="0017763D">
        <w:rPr>
          <w:b/>
          <w:bCs/>
          <w:szCs w:val="28"/>
        </w:rPr>
        <w:t>How we use your information</w:t>
      </w:r>
    </w:p>
    <w:p w14:paraId="0F087115" w14:textId="77777777" w:rsidR="00FE71B3" w:rsidRPr="0017763D" w:rsidRDefault="00FE71B3" w:rsidP="00FE71B3">
      <w:pPr>
        <w:ind w:right="0"/>
        <w:jc w:val="left"/>
        <w:rPr>
          <w:szCs w:val="28"/>
        </w:rPr>
      </w:pPr>
    </w:p>
    <w:p w14:paraId="51E6F59D" w14:textId="77777777" w:rsidR="00FE71B3" w:rsidRPr="0017763D" w:rsidRDefault="00FE71B3" w:rsidP="00FE71B3">
      <w:pPr>
        <w:ind w:right="0"/>
        <w:jc w:val="left"/>
        <w:rPr>
          <w:szCs w:val="28"/>
        </w:rPr>
      </w:pPr>
      <w:r w:rsidRPr="0017763D">
        <w:rPr>
          <w:szCs w:val="28"/>
        </w:rPr>
        <w:t>The information provided on this form will be used to:</w:t>
      </w:r>
    </w:p>
    <w:p w14:paraId="246970B6" w14:textId="77777777" w:rsidR="00FE71B3" w:rsidRPr="0017763D" w:rsidRDefault="00FE71B3" w:rsidP="00FE71B3">
      <w:pPr>
        <w:ind w:right="0"/>
        <w:jc w:val="left"/>
        <w:rPr>
          <w:szCs w:val="28"/>
        </w:rPr>
      </w:pPr>
      <w:r w:rsidRPr="0017763D">
        <w:rPr>
          <w:szCs w:val="28"/>
        </w:rPr>
        <w:lastRenderedPageBreak/>
        <w:t></w:t>
      </w:r>
      <w:r w:rsidRPr="0017763D">
        <w:rPr>
          <w:szCs w:val="28"/>
        </w:rPr>
        <w:tab/>
        <w:t>Inform you about the services you have requested</w:t>
      </w:r>
    </w:p>
    <w:p w14:paraId="7C15C670" w14:textId="77777777" w:rsidR="00FE71B3" w:rsidRPr="0017763D" w:rsidRDefault="00FE71B3" w:rsidP="00FE71B3">
      <w:pPr>
        <w:ind w:right="0"/>
        <w:jc w:val="left"/>
        <w:rPr>
          <w:szCs w:val="28"/>
        </w:rPr>
      </w:pPr>
      <w:r w:rsidRPr="0017763D">
        <w:rPr>
          <w:szCs w:val="28"/>
        </w:rPr>
        <w:t></w:t>
      </w:r>
      <w:r w:rsidRPr="0017763D">
        <w:rPr>
          <w:szCs w:val="28"/>
        </w:rPr>
        <w:tab/>
        <w:t>Communicate with you and manage our relationship with you</w:t>
      </w:r>
    </w:p>
    <w:p w14:paraId="6A6AAC19" w14:textId="77777777" w:rsidR="00FE71B3" w:rsidRPr="0017763D" w:rsidRDefault="00FE71B3" w:rsidP="00FE71B3">
      <w:pPr>
        <w:ind w:right="0"/>
        <w:jc w:val="left"/>
        <w:rPr>
          <w:szCs w:val="28"/>
        </w:rPr>
      </w:pPr>
      <w:r w:rsidRPr="0017763D">
        <w:rPr>
          <w:szCs w:val="28"/>
        </w:rPr>
        <w:t></w:t>
      </w:r>
      <w:r w:rsidRPr="0017763D">
        <w:rPr>
          <w:szCs w:val="28"/>
        </w:rPr>
        <w:tab/>
        <w:t>Provide you with information you have requested</w:t>
      </w:r>
    </w:p>
    <w:p w14:paraId="19592D33" w14:textId="77777777" w:rsidR="00FE71B3" w:rsidRPr="0017763D" w:rsidRDefault="00FE71B3" w:rsidP="00FE71B3">
      <w:pPr>
        <w:ind w:right="0"/>
        <w:jc w:val="left"/>
        <w:rPr>
          <w:szCs w:val="28"/>
        </w:rPr>
      </w:pPr>
      <w:r w:rsidRPr="0017763D">
        <w:rPr>
          <w:szCs w:val="28"/>
        </w:rPr>
        <w:t></w:t>
      </w:r>
      <w:r w:rsidRPr="0017763D">
        <w:rPr>
          <w:szCs w:val="28"/>
        </w:rPr>
        <w:tab/>
        <w:t>Provide you with an opportunity to have your opinions heard</w:t>
      </w:r>
    </w:p>
    <w:p w14:paraId="0D27C982" w14:textId="77777777" w:rsidR="00FE71B3" w:rsidRPr="0017763D" w:rsidRDefault="00FE71B3" w:rsidP="00FE71B3">
      <w:pPr>
        <w:ind w:right="0"/>
        <w:jc w:val="left"/>
        <w:rPr>
          <w:szCs w:val="28"/>
        </w:rPr>
      </w:pPr>
    </w:p>
    <w:p w14:paraId="4A6A3ABF" w14:textId="77777777" w:rsidR="00FE71B3" w:rsidRPr="0017763D" w:rsidRDefault="00FE71B3" w:rsidP="00FE71B3">
      <w:pPr>
        <w:ind w:right="0"/>
        <w:jc w:val="left"/>
        <w:rPr>
          <w:b/>
          <w:bCs/>
          <w:szCs w:val="28"/>
        </w:rPr>
      </w:pPr>
      <w:r w:rsidRPr="0017763D">
        <w:rPr>
          <w:b/>
          <w:bCs/>
          <w:szCs w:val="28"/>
        </w:rPr>
        <w:t>Updating your preferences and unsubscribing</w:t>
      </w:r>
    </w:p>
    <w:p w14:paraId="685C85E7" w14:textId="77777777" w:rsidR="00FE71B3" w:rsidRPr="0017763D" w:rsidRDefault="00FE71B3" w:rsidP="00FE71B3">
      <w:pPr>
        <w:ind w:right="0"/>
        <w:jc w:val="left"/>
        <w:rPr>
          <w:b/>
          <w:szCs w:val="28"/>
        </w:rPr>
      </w:pPr>
    </w:p>
    <w:p w14:paraId="4089EAED" w14:textId="1226EA8C" w:rsidR="00FE71B3" w:rsidRDefault="00FE71B3" w:rsidP="00FE71B3">
      <w:pPr>
        <w:ind w:right="0"/>
        <w:jc w:val="left"/>
        <w:rPr>
          <w:szCs w:val="28"/>
        </w:rPr>
      </w:pPr>
      <w:r w:rsidRPr="0017763D">
        <w:rPr>
          <w:szCs w:val="28"/>
        </w:rPr>
        <w:t>You are in control of how we contact you. If you would like to withdraw your consent for all or any part of the above please email</w:t>
      </w:r>
      <w:r w:rsidR="00D72603">
        <w:rPr>
          <w:szCs w:val="28"/>
        </w:rPr>
        <w:t>:</w:t>
      </w:r>
      <w:r w:rsidR="00D72603" w:rsidRPr="00D72603">
        <w:rPr>
          <w:szCs w:val="28"/>
        </w:rPr>
        <w:t xml:space="preserve"> </w:t>
      </w:r>
      <w:hyperlink r:id="rId12" w:history="1">
        <w:r w:rsidR="00D72603" w:rsidRPr="009D0A0F">
          <w:rPr>
            <w:rStyle w:val="Hyperlink"/>
            <w:szCs w:val="28"/>
          </w:rPr>
          <w:t>healthplus@reachingpeople.co.uk</w:t>
        </w:r>
      </w:hyperlink>
    </w:p>
    <w:p w14:paraId="0606512E" w14:textId="77777777" w:rsidR="00FE71B3" w:rsidRPr="0017763D" w:rsidRDefault="00FE71B3" w:rsidP="00FE71B3">
      <w:pPr>
        <w:ind w:right="0"/>
        <w:jc w:val="left"/>
        <w:rPr>
          <w:szCs w:val="28"/>
        </w:rPr>
      </w:pPr>
    </w:p>
    <w:p w14:paraId="3B650556" w14:textId="48963E24" w:rsidR="00FE71B3" w:rsidRDefault="00FE71B3" w:rsidP="00FE71B3">
      <w:pPr>
        <w:ind w:right="0"/>
        <w:jc w:val="left"/>
        <w:rPr>
          <w:szCs w:val="28"/>
        </w:rPr>
      </w:pPr>
      <w:r w:rsidRPr="0017763D">
        <w:rPr>
          <w:szCs w:val="28"/>
        </w:rPr>
        <w:t xml:space="preserve">For more information, read our Privacy Policy online at </w:t>
      </w:r>
      <w:hyperlink r:id="rId13" w:history="1">
        <w:r w:rsidR="00D72603" w:rsidRPr="009D0A0F">
          <w:rPr>
            <w:rStyle w:val="Hyperlink"/>
            <w:szCs w:val="28"/>
          </w:rPr>
          <w:t>https://www.reachingpeople.co.uk/privacy-policy/</w:t>
        </w:r>
      </w:hyperlink>
    </w:p>
    <w:p w14:paraId="2D8A93DA" w14:textId="149E1525" w:rsidR="00FE71B3" w:rsidRPr="0017763D" w:rsidRDefault="00FE71B3" w:rsidP="00FE71B3">
      <w:pPr>
        <w:ind w:right="0"/>
        <w:jc w:val="left"/>
        <w:rPr>
          <w:szCs w:val="28"/>
        </w:rPr>
      </w:pPr>
    </w:p>
    <w:p w14:paraId="3856E358" w14:textId="77777777" w:rsidR="00FE71B3" w:rsidRPr="0017763D" w:rsidRDefault="00FE71B3" w:rsidP="00FE71B3">
      <w:pPr>
        <w:ind w:right="0"/>
        <w:jc w:val="left"/>
        <w:rPr>
          <w:szCs w:val="28"/>
        </w:rPr>
      </w:pPr>
    </w:p>
    <w:p w14:paraId="785C75F1" w14:textId="77777777" w:rsidR="00FE71B3" w:rsidRPr="0017763D" w:rsidRDefault="00FE71B3" w:rsidP="00FE71B3">
      <w:pPr>
        <w:ind w:right="0"/>
        <w:jc w:val="left"/>
        <w:rPr>
          <w:szCs w:val="28"/>
        </w:rPr>
      </w:pPr>
      <w:r w:rsidRPr="0017763D">
        <w:rPr>
          <w:szCs w:val="28"/>
        </w:rPr>
        <w:t>Signature:………………………………………………….</w:t>
      </w:r>
    </w:p>
    <w:p w14:paraId="0E2589A0" w14:textId="77777777" w:rsidR="00FE71B3" w:rsidRPr="0017763D" w:rsidRDefault="00FE71B3" w:rsidP="00FE71B3">
      <w:pPr>
        <w:ind w:right="0"/>
        <w:jc w:val="left"/>
        <w:rPr>
          <w:szCs w:val="28"/>
        </w:rPr>
      </w:pPr>
    </w:p>
    <w:p w14:paraId="511D8854" w14:textId="77777777" w:rsidR="00FE71B3" w:rsidRPr="0017763D" w:rsidRDefault="00FE71B3" w:rsidP="00FE71B3">
      <w:pPr>
        <w:ind w:right="0"/>
        <w:jc w:val="left"/>
        <w:rPr>
          <w:szCs w:val="28"/>
        </w:rPr>
      </w:pPr>
      <w:r w:rsidRPr="0017763D">
        <w:rPr>
          <w:szCs w:val="28"/>
        </w:rPr>
        <w:t>Date:…………………………………………………………………</w:t>
      </w:r>
    </w:p>
    <w:p w14:paraId="7503EA1C" w14:textId="77777777" w:rsidR="00FE71B3" w:rsidRPr="0017763D" w:rsidRDefault="00FE71B3" w:rsidP="00FE71B3">
      <w:pPr>
        <w:ind w:right="0"/>
        <w:jc w:val="left"/>
        <w:rPr>
          <w:szCs w:val="28"/>
        </w:rPr>
      </w:pPr>
    </w:p>
    <w:p w14:paraId="32392E15" w14:textId="77777777" w:rsidR="00FE71B3" w:rsidRPr="0017763D" w:rsidRDefault="00FE71B3" w:rsidP="00FE71B3">
      <w:pPr>
        <w:spacing w:after="160"/>
        <w:ind w:right="0"/>
        <w:jc w:val="left"/>
        <w:rPr>
          <w:szCs w:val="28"/>
        </w:rPr>
      </w:pPr>
      <w:r w:rsidRPr="0017763D">
        <w:rPr>
          <w:szCs w:val="28"/>
        </w:rPr>
        <w:t xml:space="preserve">If you are signing on behalf of someone else, please tell us the following details: </w:t>
      </w:r>
    </w:p>
    <w:p w14:paraId="56A9A37C" w14:textId="77777777" w:rsidR="00FE71B3" w:rsidRPr="0017763D" w:rsidRDefault="00FE71B3" w:rsidP="00FE71B3">
      <w:pPr>
        <w:ind w:right="0"/>
        <w:jc w:val="left"/>
        <w:rPr>
          <w:szCs w:val="28"/>
        </w:rPr>
      </w:pPr>
    </w:p>
    <w:p w14:paraId="44F1AD4E" w14:textId="71D71CE8" w:rsidR="00FE71B3" w:rsidRPr="0017763D" w:rsidRDefault="00FE71B3" w:rsidP="00FE71B3">
      <w:pPr>
        <w:ind w:right="0"/>
        <w:jc w:val="left"/>
        <w:rPr>
          <w:szCs w:val="28"/>
        </w:rPr>
      </w:pPr>
      <w:r w:rsidRPr="0017763D">
        <w:rPr>
          <w:szCs w:val="28"/>
        </w:rPr>
        <w:t>Your name:..…………………………………………………………………………</w:t>
      </w:r>
    </w:p>
    <w:p w14:paraId="06925A56" w14:textId="77777777" w:rsidR="00FE71B3" w:rsidRPr="0017763D" w:rsidRDefault="00FE71B3" w:rsidP="00FE71B3">
      <w:pPr>
        <w:ind w:right="0"/>
        <w:jc w:val="left"/>
        <w:rPr>
          <w:szCs w:val="28"/>
        </w:rPr>
      </w:pPr>
    </w:p>
    <w:p w14:paraId="37A05648" w14:textId="77777777" w:rsidR="00FE71B3" w:rsidRPr="0017763D" w:rsidRDefault="00FE71B3" w:rsidP="00FE71B3">
      <w:pPr>
        <w:ind w:right="0"/>
        <w:jc w:val="left"/>
        <w:rPr>
          <w:szCs w:val="28"/>
        </w:rPr>
      </w:pPr>
      <w:r w:rsidRPr="0017763D">
        <w:rPr>
          <w:szCs w:val="28"/>
        </w:rPr>
        <w:t xml:space="preserve">Relationship to the </w:t>
      </w:r>
      <w:proofErr w:type="gramStart"/>
      <w:r w:rsidRPr="0017763D">
        <w:rPr>
          <w:szCs w:val="28"/>
        </w:rPr>
        <w:t>above:.</w:t>
      </w:r>
      <w:proofErr w:type="gramEnd"/>
      <w:r w:rsidRPr="0017763D">
        <w:rPr>
          <w:szCs w:val="28"/>
        </w:rPr>
        <w:t>…………………………………………………….............</w:t>
      </w:r>
    </w:p>
    <w:p w14:paraId="1D1AD51C" w14:textId="77777777" w:rsidR="00FE71B3" w:rsidRPr="0017763D" w:rsidRDefault="00FE71B3" w:rsidP="00FE71B3">
      <w:pPr>
        <w:ind w:right="0"/>
        <w:jc w:val="left"/>
        <w:rPr>
          <w:szCs w:val="28"/>
        </w:rPr>
      </w:pPr>
    </w:p>
    <w:p w14:paraId="233822EE" w14:textId="50D45914" w:rsidR="00D72603" w:rsidRDefault="00FE71B3" w:rsidP="00FE71B3">
      <w:pPr>
        <w:ind w:right="0"/>
        <w:jc w:val="left"/>
        <w:rPr>
          <w:szCs w:val="28"/>
        </w:rPr>
      </w:pPr>
      <w:r w:rsidRPr="0017763D">
        <w:rPr>
          <w:szCs w:val="28"/>
        </w:rPr>
        <w:t>Please return this for</w:t>
      </w:r>
      <w:r w:rsidR="002262F4">
        <w:rPr>
          <w:szCs w:val="28"/>
        </w:rPr>
        <w:t xml:space="preserve">m by email to:  </w:t>
      </w:r>
      <w:hyperlink r:id="rId14" w:history="1">
        <w:r w:rsidR="00D72603" w:rsidRPr="009D0A0F">
          <w:rPr>
            <w:rStyle w:val="Hyperlink"/>
            <w:szCs w:val="28"/>
          </w:rPr>
          <w:t>healthplus@reachingpeople.co.uk</w:t>
        </w:r>
      </w:hyperlink>
    </w:p>
    <w:p w14:paraId="469C2F95" w14:textId="77777777" w:rsidR="00FE71B3" w:rsidRDefault="00FE71B3" w:rsidP="00FE71B3">
      <w:pPr>
        <w:ind w:right="0"/>
        <w:jc w:val="left"/>
        <w:rPr>
          <w:szCs w:val="28"/>
        </w:rPr>
      </w:pPr>
    </w:p>
    <w:p w14:paraId="71C7D61D" w14:textId="77777777" w:rsidR="00D72603" w:rsidRDefault="00D72603" w:rsidP="00FE71B3">
      <w:pPr>
        <w:ind w:right="0"/>
        <w:jc w:val="left"/>
        <w:rPr>
          <w:szCs w:val="28"/>
        </w:rPr>
      </w:pPr>
    </w:p>
    <w:p w14:paraId="7EDEA891" w14:textId="2FB8A05E" w:rsidR="00FE71B3" w:rsidRPr="002262F4" w:rsidRDefault="00A303A0" w:rsidP="00FE71B3">
      <w:pPr>
        <w:ind w:right="0"/>
        <w:jc w:val="left"/>
        <w:rPr>
          <w:b/>
          <w:bCs/>
          <w:sz w:val="24"/>
          <w:szCs w:val="24"/>
        </w:rPr>
      </w:pPr>
      <w:r w:rsidRPr="002262F4">
        <w:rPr>
          <w:b/>
          <w:bCs/>
          <w:sz w:val="24"/>
          <w:szCs w:val="24"/>
        </w:rPr>
        <w:t>Reaching People</w:t>
      </w:r>
      <w:r w:rsidR="00FE71B3" w:rsidRPr="002262F4">
        <w:rPr>
          <w:b/>
          <w:bCs/>
          <w:sz w:val="24"/>
          <w:szCs w:val="24"/>
        </w:rPr>
        <w:t>: Company Registration Number</w:t>
      </w:r>
      <w:r w:rsidRPr="002262F4">
        <w:rPr>
          <w:b/>
          <w:bCs/>
          <w:sz w:val="24"/>
          <w:szCs w:val="24"/>
        </w:rPr>
        <w:t>: 3576786.</w:t>
      </w:r>
      <w:r w:rsidR="00FE71B3" w:rsidRPr="002262F4">
        <w:rPr>
          <w:b/>
          <w:bCs/>
          <w:sz w:val="24"/>
          <w:szCs w:val="24"/>
        </w:rPr>
        <w:t xml:space="preserve"> Registered Charity Number: </w:t>
      </w:r>
      <w:r w:rsidR="002F4FBA" w:rsidRPr="002262F4">
        <w:rPr>
          <w:b/>
          <w:bCs/>
          <w:color w:val="202124"/>
          <w:sz w:val="24"/>
          <w:szCs w:val="24"/>
          <w:shd w:val="clear" w:color="auto" w:fill="FFFFFF"/>
        </w:rPr>
        <w:t>1072595</w:t>
      </w:r>
    </w:p>
    <w:p w14:paraId="332639F7" w14:textId="77777777" w:rsidR="005C0171" w:rsidRDefault="005C0171" w:rsidP="002262F4">
      <w:pPr>
        <w:jc w:val="both"/>
      </w:pPr>
    </w:p>
    <w:sectPr w:rsidR="005C0171" w:rsidSect="00952A14">
      <w:headerReference w:type="even" r:id="rId15"/>
      <w:headerReference w:type="default" r:id="rId16"/>
      <w:footerReference w:type="default" r:id="rId17"/>
      <w:pgSz w:w="11906" w:h="16838"/>
      <w:pgMar w:top="1440" w:right="1440" w:bottom="1440" w:left="1440" w:header="1757" w:footer="147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782C5" w14:textId="77777777" w:rsidR="00FA22F7" w:rsidRDefault="00FA22F7" w:rsidP="00BE726D">
      <w:pPr>
        <w:spacing w:line="240" w:lineRule="auto"/>
      </w:pPr>
      <w:r>
        <w:separator/>
      </w:r>
    </w:p>
  </w:endnote>
  <w:endnote w:type="continuationSeparator" w:id="0">
    <w:p w14:paraId="36A171A6" w14:textId="77777777" w:rsidR="00FA22F7" w:rsidRDefault="00FA22F7" w:rsidP="00BE726D">
      <w:pPr>
        <w:spacing w:line="240" w:lineRule="auto"/>
      </w:pPr>
      <w:r>
        <w:continuationSeparator/>
      </w:r>
    </w:p>
  </w:endnote>
  <w:endnote w:type="continuationNotice" w:id="1">
    <w:p w14:paraId="724D2DBF" w14:textId="77777777" w:rsidR="00FA22F7" w:rsidRDefault="00FA22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tantia">
    <w:panose1 w:val="02030602050306030303"/>
    <w:charset w:val="00"/>
    <w:family w:val="roman"/>
    <w:pitch w:val="variable"/>
    <w:sig w:usb0="A00002EF" w:usb1="4000204B" w:usb2="00000000" w:usb3="00000000" w:csb0="0000019F" w:csb1="00000000"/>
  </w:font>
  <w:font w:name="Dubai Light">
    <w:panose1 w:val="020B03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962F" w14:textId="64A9B695" w:rsidR="00BE726D" w:rsidRDefault="00952A14">
    <w:pPr>
      <w:pStyle w:val="Footer"/>
    </w:pPr>
    <w:r w:rsidRPr="00156654">
      <w:rPr>
        <w:noProof/>
        <w:sz w:val="20"/>
        <w:szCs w:val="20"/>
      </w:rPr>
      <w:drawing>
        <wp:anchor distT="0" distB="0" distL="114300" distR="114300" simplePos="0" relativeHeight="251658241" behindDoc="0" locked="0" layoutInCell="1" allowOverlap="1" wp14:anchorId="5BFA8848" wp14:editId="5016F095">
          <wp:simplePos x="0" y="0"/>
          <wp:positionH relativeFrom="column">
            <wp:posOffset>1710690</wp:posOffset>
          </wp:positionH>
          <wp:positionV relativeFrom="paragraph">
            <wp:posOffset>218440</wp:posOffset>
          </wp:positionV>
          <wp:extent cx="2123791" cy="746567"/>
          <wp:effectExtent l="0" t="0" r="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791" cy="746567"/>
                  </a:xfrm>
                  <a:prstGeom prst="rect">
                    <a:avLst/>
                  </a:prstGeom>
                </pic:spPr>
              </pic:pic>
            </a:graphicData>
          </a:graphic>
          <wp14:sizeRelH relativeFrom="page">
            <wp14:pctWidth>0</wp14:pctWidth>
          </wp14:sizeRelH>
          <wp14:sizeRelV relativeFrom="page">
            <wp14:pctHeight>0</wp14:pctHeight>
          </wp14:sizeRelV>
        </wp:anchor>
      </w:drawing>
    </w:r>
    <w:r w:rsidR="00B6609A">
      <w:rPr>
        <w:noProof/>
      </w:rPr>
      <w:drawing>
        <wp:anchor distT="0" distB="0" distL="114300" distR="114300" simplePos="0" relativeHeight="251658243" behindDoc="0" locked="0" layoutInCell="1" allowOverlap="1" wp14:anchorId="1242E4ED" wp14:editId="3E1AD175">
          <wp:simplePos x="0" y="0"/>
          <wp:positionH relativeFrom="margin">
            <wp:posOffset>4994379</wp:posOffset>
          </wp:positionH>
          <wp:positionV relativeFrom="paragraph">
            <wp:posOffset>119870</wp:posOffset>
          </wp:positionV>
          <wp:extent cx="1481455" cy="814070"/>
          <wp:effectExtent l="0" t="0" r="4445" b="5080"/>
          <wp:wrapSquare wrapText="bothSides"/>
          <wp:docPr id="7" name="Picture 7" descr="Leicester Hospitals Charity Kidney Care Appeal | Leicester Ti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cester Hospitals Charity Kidney Care Appeal | Leicester Tig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1455"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8FF">
      <w:rPr>
        <w:noProof/>
      </w:rPr>
      <w:drawing>
        <wp:anchor distT="0" distB="0" distL="114300" distR="114300" simplePos="0" relativeHeight="251658242" behindDoc="0" locked="0" layoutInCell="1" allowOverlap="1" wp14:anchorId="156DEFDC" wp14:editId="25E24DC5">
          <wp:simplePos x="0" y="0"/>
          <wp:positionH relativeFrom="column">
            <wp:posOffset>-771525</wp:posOffset>
          </wp:positionH>
          <wp:positionV relativeFrom="paragraph">
            <wp:posOffset>137160</wp:posOffset>
          </wp:positionV>
          <wp:extent cx="1304290" cy="838200"/>
          <wp:effectExtent l="0" t="0" r="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29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26D">
      <w:ptab w:relativeTo="margin" w:alignment="center" w:leader="none"/>
    </w:r>
    <w:r w:rsidR="00BE726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CAF02" w14:textId="77777777" w:rsidR="00FA22F7" w:rsidRDefault="00FA22F7" w:rsidP="00BE726D">
      <w:pPr>
        <w:spacing w:line="240" w:lineRule="auto"/>
      </w:pPr>
      <w:r>
        <w:separator/>
      </w:r>
    </w:p>
  </w:footnote>
  <w:footnote w:type="continuationSeparator" w:id="0">
    <w:p w14:paraId="1A03E063" w14:textId="77777777" w:rsidR="00FA22F7" w:rsidRDefault="00FA22F7" w:rsidP="00BE726D">
      <w:pPr>
        <w:spacing w:line="240" w:lineRule="auto"/>
      </w:pPr>
      <w:r>
        <w:continuationSeparator/>
      </w:r>
    </w:p>
  </w:footnote>
  <w:footnote w:type="continuationNotice" w:id="1">
    <w:p w14:paraId="784BF2C4" w14:textId="77777777" w:rsidR="00FA22F7" w:rsidRDefault="00FA22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D479" w14:textId="1397B821" w:rsidR="00CF35D7" w:rsidRDefault="00760493">
    <w:pPr>
      <w:pStyle w:val="Header"/>
    </w:pPr>
    <w:r>
      <w:rPr>
        <w:noProof/>
      </w:rPr>
      <mc:AlternateContent>
        <mc:Choice Requires="wpg">
          <w:drawing>
            <wp:anchor distT="0" distB="0" distL="114300" distR="114300" simplePos="0" relativeHeight="251658244" behindDoc="0" locked="0" layoutInCell="1" allowOverlap="1" wp14:anchorId="2B7CBA1C" wp14:editId="4EF77923">
              <wp:simplePos x="0" y="0"/>
              <wp:positionH relativeFrom="margin">
                <wp:posOffset>2454492</wp:posOffset>
              </wp:positionH>
              <wp:positionV relativeFrom="paragraph">
                <wp:posOffset>-965762</wp:posOffset>
              </wp:positionV>
              <wp:extent cx="847725" cy="1148787"/>
              <wp:effectExtent l="0" t="0" r="9525" b="0"/>
              <wp:wrapNone/>
              <wp:docPr id="14" name="Group 14"/>
              <wp:cNvGraphicFramePr/>
              <a:graphic xmlns:a="http://schemas.openxmlformats.org/drawingml/2006/main">
                <a:graphicData uri="http://schemas.microsoft.com/office/word/2010/wordprocessingGroup">
                  <wpg:wgp>
                    <wpg:cNvGrpSpPr/>
                    <wpg:grpSpPr>
                      <a:xfrm>
                        <a:off x="0" y="0"/>
                        <a:ext cx="847725" cy="1148787"/>
                        <a:chOff x="0" y="0"/>
                        <a:chExt cx="876300" cy="1149350"/>
                      </a:xfrm>
                    </wpg:grpSpPr>
                    <pic:pic xmlns:pic="http://schemas.openxmlformats.org/drawingml/2006/picture">
                      <pic:nvPicPr>
                        <pic:cNvPr id="15" name="Picture 15" descr="Ico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847725" cy="847725"/>
                        </a:xfrm>
                        <a:prstGeom prst="rect">
                          <a:avLst/>
                        </a:prstGeom>
                        <a:noFill/>
                        <a:ln>
                          <a:noFill/>
                        </a:ln>
                      </pic:spPr>
                    </pic:pic>
                    <wps:wsp>
                      <wps:cNvPr id="16" name="Text Box 2"/>
                      <wps:cNvSpPr txBox="1">
                        <a:spLocks noChangeArrowheads="1"/>
                      </wps:cNvSpPr>
                      <wps:spPr bwMode="auto">
                        <a:xfrm>
                          <a:off x="88900" y="863600"/>
                          <a:ext cx="787400" cy="285750"/>
                        </a:xfrm>
                        <a:prstGeom prst="rect">
                          <a:avLst/>
                        </a:prstGeom>
                        <a:solidFill>
                          <a:srgbClr val="FFFFFF"/>
                        </a:solidFill>
                        <a:ln w="9525">
                          <a:noFill/>
                          <a:miter lim="800000"/>
                          <a:headEnd/>
                          <a:tailEnd/>
                        </a:ln>
                      </wps:spPr>
                      <wps:txbx>
                        <w:txbxContent>
                          <w:p w14:paraId="6675DEDF" w14:textId="77777777" w:rsidR="00760493" w:rsidRDefault="00760493" w:rsidP="00760493">
                            <w:r w:rsidRPr="00DA60ED">
                              <w:rPr>
                                <w:rFonts w:ascii="Constantia" w:hAnsi="Constantia" w:cs="Dubai Light"/>
                                <w:color w:val="004F85"/>
                                <w:sz w:val="24"/>
                                <w:szCs w:val="24"/>
                              </w:rPr>
                              <w:t>H</w:t>
                            </w:r>
                            <w:r w:rsidRPr="00DA60ED">
                              <w:rPr>
                                <w:rFonts w:ascii="Constantia" w:hAnsi="Constantia" w:cs="Dubai Light"/>
                                <w:color w:val="0073BF"/>
                                <w:sz w:val="24"/>
                                <w:szCs w:val="24"/>
                              </w:rPr>
                              <w:t>ealth</w:t>
                            </w:r>
                            <w:r w:rsidRPr="00DA60ED">
                              <w:rPr>
                                <w:rFonts w:ascii="Constantia" w:hAnsi="Constantia" w:cs="Dubai Light"/>
                                <w:color w:val="27B1FC"/>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225EDA">
            <v:group id="Group 14" style="position:absolute;left:0;text-align:left;margin-left:193.25pt;margin-top:-76.05pt;width:66.75pt;height:90.45pt;z-index:251658244;mso-position-horizontal-relative:margin;mso-width-relative:margin;mso-height-relative:margin" coordsize="8763,11493" o:spid="_x0000_s1029" w14:anchorId="2B7CBA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width:8477;height:8477;flip:x;visibility:visible;mso-wrap-style:square" alt="Ico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">
                <v:imagedata o:title="Icon&#10;&#10;Description automatically generated" r:id="rId3"/>
              </v:shape>
              <v:shapetype id="_x0000_t202" coordsize="21600,21600" o:spt="202" path="m,l,21600r21600,l21600,xe">
                <v:stroke joinstyle="miter"/>
                <v:path gradientshapeok="t" o:connecttype="rect"/>
              </v:shapetype>
              <v:shape id="Text Box 2" style="position:absolute;left:889;top:8636;width:7874;height:2857;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v:textbox>
                  <w:txbxContent>
                    <w:p w:rsidR="00760493" w:rsidP="00760493" w:rsidRDefault="00760493" w14:paraId="7160DB90" w14:textId="77777777">
                      <w:r w:rsidRPr="00DA60ED">
                        <w:rPr>
                          <w:rFonts w:ascii="Constantia" w:hAnsi="Constantia" w:cs="Dubai Light"/>
                          <w:color w:val="004F85"/>
                          <w:sz w:val="24"/>
                          <w:szCs w:val="24"/>
                        </w:rPr>
                        <w:t>H</w:t>
                      </w:r>
                      <w:r w:rsidRPr="00DA60ED">
                        <w:rPr>
                          <w:rFonts w:ascii="Constantia" w:hAnsi="Constantia" w:cs="Dubai Light"/>
                          <w:color w:val="0073BF"/>
                          <w:sz w:val="24"/>
                          <w:szCs w:val="24"/>
                        </w:rPr>
                        <w:t>ealth</w:t>
                      </w:r>
                      <w:r w:rsidRPr="00DA60ED">
                        <w:rPr>
                          <w:rFonts w:ascii="Constantia" w:hAnsi="Constantia" w:cs="Dubai Light"/>
                          <w:color w:val="27B1FC"/>
                          <w:sz w:val="24"/>
                          <w:szCs w:val="24"/>
                        </w:rPr>
                        <w:t>+</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03F58" w14:textId="0CA9AEF5" w:rsidR="00BE726D" w:rsidRDefault="008400CC" w:rsidP="00FE71B3">
    <w:pPr>
      <w:pStyle w:val="Header"/>
      <w:jc w:val="left"/>
    </w:pPr>
    <w:r w:rsidRPr="008400CC">
      <w:rPr>
        <w:rFonts w:ascii="Calibri" w:eastAsia="Calibri" w:hAnsi="Calibri" w:cs="Times New Roman"/>
        <w:noProof/>
      </w:rPr>
      <mc:AlternateContent>
        <mc:Choice Requires="wpg">
          <w:drawing>
            <wp:anchor distT="0" distB="0" distL="114300" distR="114300" simplePos="0" relativeHeight="251658245" behindDoc="0" locked="0" layoutInCell="1" allowOverlap="1" wp14:anchorId="5E3F2BB1" wp14:editId="13EFED74">
              <wp:simplePos x="0" y="0"/>
              <wp:positionH relativeFrom="margin">
                <wp:posOffset>-753745</wp:posOffset>
              </wp:positionH>
              <wp:positionV relativeFrom="paragraph">
                <wp:posOffset>-971550</wp:posOffset>
              </wp:positionV>
              <wp:extent cx="847725" cy="1143000"/>
              <wp:effectExtent l="0" t="0" r="9525" b="0"/>
              <wp:wrapNone/>
              <wp:docPr id="11" name="Group 11"/>
              <wp:cNvGraphicFramePr/>
              <a:graphic xmlns:a="http://schemas.openxmlformats.org/drawingml/2006/main">
                <a:graphicData uri="http://schemas.microsoft.com/office/word/2010/wordprocessingGroup">
                  <wpg:wgp>
                    <wpg:cNvGrpSpPr/>
                    <wpg:grpSpPr>
                      <a:xfrm>
                        <a:off x="0" y="0"/>
                        <a:ext cx="847725" cy="1143000"/>
                        <a:chOff x="0" y="0"/>
                        <a:chExt cx="876300" cy="1149350"/>
                      </a:xfrm>
                    </wpg:grpSpPr>
                    <pic:pic xmlns:pic="http://schemas.openxmlformats.org/drawingml/2006/picture">
                      <pic:nvPicPr>
                        <pic:cNvPr id="12" name="Picture 12" descr="Ico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847725" cy="847725"/>
                        </a:xfrm>
                        <a:prstGeom prst="rect">
                          <a:avLst/>
                        </a:prstGeom>
                        <a:noFill/>
                        <a:ln>
                          <a:noFill/>
                        </a:ln>
                      </pic:spPr>
                    </pic:pic>
                    <wps:wsp>
                      <wps:cNvPr id="17" name="Text Box 2"/>
                      <wps:cNvSpPr txBox="1">
                        <a:spLocks noChangeArrowheads="1"/>
                      </wps:cNvSpPr>
                      <wps:spPr bwMode="auto">
                        <a:xfrm>
                          <a:off x="88900" y="863600"/>
                          <a:ext cx="787400" cy="285750"/>
                        </a:xfrm>
                        <a:prstGeom prst="rect">
                          <a:avLst/>
                        </a:prstGeom>
                        <a:solidFill>
                          <a:srgbClr val="FFFFFF"/>
                        </a:solidFill>
                        <a:ln w="9525">
                          <a:noFill/>
                          <a:miter lim="800000"/>
                          <a:headEnd/>
                          <a:tailEnd/>
                        </a:ln>
                      </wps:spPr>
                      <wps:txbx>
                        <w:txbxContent>
                          <w:p w14:paraId="7405F920" w14:textId="36861726" w:rsidR="008400CC" w:rsidRDefault="00184B74" w:rsidP="008400CC">
                            <w:r w:rsidRPr="00184B74">
                              <w:rPr>
                                <w:noProof/>
                              </w:rPr>
                              <w:drawing>
                                <wp:inline distT="0" distB="0" distL="0" distR="0" wp14:anchorId="5132CF0A" wp14:editId="1E5F952E">
                                  <wp:extent cx="569595" cy="21276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595" cy="21276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D6FFE3">
            <v:group id="Group 11" style="position:absolute;margin-left:-59.35pt;margin-top:-76.5pt;width:66.75pt;height:90pt;z-index:251658245;mso-position-horizontal-relative:margin;mso-width-relative:margin;mso-height-relative:margin" coordsize="8763,11493" o:spid="_x0000_s1032" w14:anchorId="5E3F2B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width:8477;height:8477;flip:x;visibility:visible;mso-wrap-style:square" alt="Icon&#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">
                <v:imagedata o:title="Icon&#10;&#10;Description automatically generated" r:id="rId4"/>
              </v:shape>
              <v:shapetype id="_x0000_t202" coordsize="21600,21600" o:spt="202" path="m,l,21600r21600,l21600,xe">
                <v:stroke joinstyle="miter"/>
                <v:path gradientshapeok="t" o:connecttype="rect"/>
              </v:shapetype>
              <v:shape id="Text Box 2" style="position:absolute;left:889;top:8636;width:7874;height:2857;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v:textbox>
                  <w:txbxContent>
                    <w:p w:rsidR="008400CC" w:rsidP="008400CC" w:rsidRDefault="00184B74" w14:paraId="02EB378F" w14:textId="36861726">
                      <w:r w:rsidRPr="00184B74">
                        <w:drawing>
                          <wp:inline distT="0" distB="0" distL="0" distR="0" wp14:anchorId="732BDE7A" wp14:editId="1E5F952E">
                            <wp:extent cx="569595" cy="212765"/>
                            <wp:effectExtent l="0" t="0" r="1905" b="0"/>
                            <wp:docPr id="1936717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95" cy="212765"/>
                                    </a:xfrm>
                                    <a:prstGeom prst="rect">
                                      <a:avLst/>
                                    </a:prstGeom>
                                    <a:noFill/>
                                    <a:ln>
                                      <a:noFill/>
                                    </a:ln>
                                  </pic:spPr>
                                </pic:pic>
                              </a:graphicData>
                            </a:graphic>
                          </wp:inline>
                        </w:drawing>
                      </w:r>
                    </w:p>
                  </w:txbxContent>
                </v:textbox>
              </v:shape>
              <w10:wrap anchorx="margin"/>
            </v:group>
          </w:pict>
        </mc:Fallback>
      </mc:AlternateContent>
    </w:r>
    <w:r w:rsidR="00AC4072">
      <w:rPr>
        <w:noProof/>
      </w:rPr>
      <w:drawing>
        <wp:anchor distT="0" distB="0" distL="114300" distR="114300" simplePos="0" relativeHeight="251658240" behindDoc="0" locked="0" layoutInCell="1" allowOverlap="1" wp14:anchorId="04F65A94" wp14:editId="0D6A325D">
          <wp:simplePos x="0" y="0"/>
          <wp:positionH relativeFrom="column">
            <wp:posOffset>5341717</wp:posOffset>
          </wp:positionH>
          <wp:positionV relativeFrom="page">
            <wp:posOffset>91335</wp:posOffset>
          </wp:positionV>
          <wp:extent cx="1154838" cy="1057275"/>
          <wp:effectExtent l="0" t="0" r="7620" b="0"/>
          <wp:wrapNone/>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4838" cy="1057275"/>
                  </a:xfrm>
                  <a:prstGeom prst="rect">
                    <a:avLst/>
                  </a:prstGeom>
                  <a:noFill/>
                </pic:spPr>
              </pic:pic>
            </a:graphicData>
          </a:graphic>
          <wp14:sizeRelH relativeFrom="margin">
            <wp14:pctWidth>0</wp14:pctWidth>
          </wp14:sizeRelH>
          <wp14:sizeRelV relativeFrom="margin">
            <wp14:pctHeight>0</wp14:pctHeight>
          </wp14:sizeRelV>
        </wp:anchor>
      </w:drawing>
    </w:r>
    <w:r w:rsidR="00562B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64E2"/>
    <w:multiLevelType w:val="multilevel"/>
    <w:tmpl w:val="0C5476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654408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171"/>
    <w:rsid w:val="00003D7F"/>
    <w:rsid w:val="00021CCC"/>
    <w:rsid w:val="00035303"/>
    <w:rsid w:val="000456C6"/>
    <w:rsid w:val="0007206B"/>
    <w:rsid w:val="00095097"/>
    <w:rsid w:val="000B26EE"/>
    <w:rsid w:val="000C298B"/>
    <w:rsid w:val="000D557B"/>
    <w:rsid w:val="000E3263"/>
    <w:rsid w:val="00110D14"/>
    <w:rsid w:val="0014148D"/>
    <w:rsid w:val="00165F80"/>
    <w:rsid w:val="00177CE5"/>
    <w:rsid w:val="001836DB"/>
    <w:rsid w:val="00184B74"/>
    <w:rsid w:val="001C494C"/>
    <w:rsid w:val="001D277B"/>
    <w:rsid w:val="0020513A"/>
    <w:rsid w:val="00210484"/>
    <w:rsid w:val="00224E8F"/>
    <w:rsid w:val="002262F4"/>
    <w:rsid w:val="00226B44"/>
    <w:rsid w:val="00262D11"/>
    <w:rsid w:val="002C29A3"/>
    <w:rsid w:val="002C60CA"/>
    <w:rsid w:val="002D6873"/>
    <w:rsid w:val="002E351D"/>
    <w:rsid w:val="002F4FBA"/>
    <w:rsid w:val="003034BA"/>
    <w:rsid w:val="00307F42"/>
    <w:rsid w:val="00336F86"/>
    <w:rsid w:val="00337CEE"/>
    <w:rsid w:val="00363184"/>
    <w:rsid w:val="00380964"/>
    <w:rsid w:val="00391CE6"/>
    <w:rsid w:val="003A72C3"/>
    <w:rsid w:val="003B3852"/>
    <w:rsid w:val="003E13C7"/>
    <w:rsid w:val="00411C5A"/>
    <w:rsid w:val="00493CAB"/>
    <w:rsid w:val="004978EC"/>
    <w:rsid w:val="004A19E5"/>
    <w:rsid w:val="004A4A04"/>
    <w:rsid w:val="004C7941"/>
    <w:rsid w:val="004D35C7"/>
    <w:rsid w:val="004E3C23"/>
    <w:rsid w:val="005026B9"/>
    <w:rsid w:val="00533F89"/>
    <w:rsid w:val="00550620"/>
    <w:rsid w:val="00550D66"/>
    <w:rsid w:val="00562B4C"/>
    <w:rsid w:val="00573CF8"/>
    <w:rsid w:val="005A6BC6"/>
    <w:rsid w:val="005B438B"/>
    <w:rsid w:val="005C0171"/>
    <w:rsid w:val="005E6999"/>
    <w:rsid w:val="005F44A4"/>
    <w:rsid w:val="00626347"/>
    <w:rsid w:val="00630CB8"/>
    <w:rsid w:val="006314E6"/>
    <w:rsid w:val="00652B31"/>
    <w:rsid w:val="00687463"/>
    <w:rsid w:val="0069703C"/>
    <w:rsid w:val="006A30AF"/>
    <w:rsid w:val="00711C19"/>
    <w:rsid w:val="00745413"/>
    <w:rsid w:val="007478FF"/>
    <w:rsid w:val="00760493"/>
    <w:rsid w:val="007A1138"/>
    <w:rsid w:val="007A46FB"/>
    <w:rsid w:val="007E6EC0"/>
    <w:rsid w:val="00805308"/>
    <w:rsid w:val="008400CC"/>
    <w:rsid w:val="00863D7B"/>
    <w:rsid w:val="00872398"/>
    <w:rsid w:val="008825D5"/>
    <w:rsid w:val="00891EB6"/>
    <w:rsid w:val="0089250B"/>
    <w:rsid w:val="008B7D28"/>
    <w:rsid w:val="008C457B"/>
    <w:rsid w:val="008D354B"/>
    <w:rsid w:val="008D5578"/>
    <w:rsid w:val="008D6848"/>
    <w:rsid w:val="008E6AF5"/>
    <w:rsid w:val="008F1FCC"/>
    <w:rsid w:val="008F34FF"/>
    <w:rsid w:val="00914B85"/>
    <w:rsid w:val="009515B3"/>
    <w:rsid w:val="00952A14"/>
    <w:rsid w:val="00961CA9"/>
    <w:rsid w:val="00973FE8"/>
    <w:rsid w:val="009B07EF"/>
    <w:rsid w:val="009D5A32"/>
    <w:rsid w:val="00A25D28"/>
    <w:rsid w:val="00A303A0"/>
    <w:rsid w:val="00A53139"/>
    <w:rsid w:val="00A61EA1"/>
    <w:rsid w:val="00AA3AE5"/>
    <w:rsid w:val="00AC1759"/>
    <w:rsid w:val="00AC2183"/>
    <w:rsid w:val="00AC4072"/>
    <w:rsid w:val="00AD4A90"/>
    <w:rsid w:val="00AF6028"/>
    <w:rsid w:val="00B3342F"/>
    <w:rsid w:val="00B41E2E"/>
    <w:rsid w:val="00B5339B"/>
    <w:rsid w:val="00B5591F"/>
    <w:rsid w:val="00B5705C"/>
    <w:rsid w:val="00B6609A"/>
    <w:rsid w:val="00B84092"/>
    <w:rsid w:val="00BA6E08"/>
    <w:rsid w:val="00BE0F41"/>
    <w:rsid w:val="00BE726D"/>
    <w:rsid w:val="00BF246B"/>
    <w:rsid w:val="00C41989"/>
    <w:rsid w:val="00CB31C9"/>
    <w:rsid w:val="00CB5BC5"/>
    <w:rsid w:val="00CC7E2E"/>
    <w:rsid w:val="00CF35D7"/>
    <w:rsid w:val="00D52A85"/>
    <w:rsid w:val="00D72603"/>
    <w:rsid w:val="00D87BB1"/>
    <w:rsid w:val="00D92032"/>
    <w:rsid w:val="00DA09FA"/>
    <w:rsid w:val="00DB1114"/>
    <w:rsid w:val="00DE4C6C"/>
    <w:rsid w:val="00E01654"/>
    <w:rsid w:val="00E23BB4"/>
    <w:rsid w:val="00E322D1"/>
    <w:rsid w:val="00E870CE"/>
    <w:rsid w:val="00F55A3A"/>
    <w:rsid w:val="00F65178"/>
    <w:rsid w:val="00F8537B"/>
    <w:rsid w:val="00FA167B"/>
    <w:rsid w:val="00FA22F7"/>
    <w:rsid w:val="00FE71B3"/>
    <w:rsid w:val="0171EF57"/>
    <w:rsid w:val="09C3E317"/>
    <w:rsid w:val="11949654"/>
    <w:rsid w:val="11C6954E"/>
    <w:rsid w:val="14BE204C"/>
    <w:rsid w:val="156B5098"/>
    <w:rsid w:val="1A771976"/>
    <w:rsid w:val="205775E9"/>
    <w:rsid w:val="21DFCDC1"/>
    <w:rsid w:val="22136C38"/>
    <w:rsid w:val="25FAD4A9"/>
    <w:rsid w:val="29E52FD2"/>
    <w:rsid w:val="3A9456A4"/>
    <w:rsid w:val="4F768440"/>
    <w:rsid w:val="5A3ABFFD"/>
    <w:rsid w:val="65A13027"/>
    <w:rsid w:val="720D32D4"/>
    <w:rsid w:val="763EE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C55B5"/>
  <w15:chartTrackingRefBased/>
  <w15:docId w15:val="{3742B1BA-9B6B-4AAD-AD38-BCA6DB02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1B3"/>
    <w:pPr>
      <w:spacing w:after="0"/>
      <w:ind w:right="740"/>
      <w:jc w:val="right"/>
    </w:pPr>
    <w:rPr>
      <w:rFonts w:ascii="Arial" w:eastAsia="Arial" w:hAnsi="Arial" w:cs="Arial"/>
      <w:color w:val="00000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6D"/>
    <w:pPr>
      <w:tabs>
        <w:tab w:val="center" w:pos="4513"/>
        <w:tab w:val="right" w:pos="9026"/>
      </w:tabs>
      <w:spacing w:line="240" w:lineRule="auto"/>
    </w:pPr>
  </w:style>
  <w:style w:type="character" w:customStyle="1" w:styleId="HeaderChar">
    <w:name w:val="Header Char"/>
    <w:basedOn w:val="DefaultParagraphFont"/>
    <w:link w:val="Header"/>
    <w:uiPriority w:val="99"/>
    <w:rsid w:val="00BE726D"/>
    <w:rPr>
      <w:rFonts w:ascii="Arial" w:eastAsia="Arial" w:hAnsi="Arial" w:cs="Arial"/>
      <w:color w:val="000000"/>
      <w:sz w:val="28"/>
      <w:lang w:eastAsia="en-GB"/>
    </w:rPr>
  </w:style>
  <w:style w:type="paragraph" w:styleId="Footer">
    <w:name w:val="footer"/>
    <w:basedOn w:val="Normal"/>
    <w:link w:val="FooterChar"/>
    <w:uiPriority w:val="99"/>
    <w:unhideWhenUsed/>
    <w:rsid w:val="00BE726D"/>
    <w:pPr>
      <w:tabs>
        <w:tab w:val="center" w:pos="4513"/>
        <w:tab w:val="right" w:pos="9026"/>
      </w:tabs>
      <w:spacing w:line="240" w:lineRule="auto"/>
    </w:pPr>
  </w:style>
  <w:style w:type="character" w:customStyle="1" w:styleId="FooterChar">
    <w:name w:val="Footer Char"/>
    <w:basedOn w:val="DefaultParagraphFont"/>
    <w:link w:val="Footer"/>
    <w:uiPriority w:val="99"/>
    <w:rsid w:val="00BE726D"/>
    <w:rPr>
      <w:rFonts w:ascii="Arial" w:eastAsia="Arial" w:hAnsi="Arial" w:cs="Arial"/>
      <w:color w:val="000000"/>
      <w:sz w:val="28"/>
      <w:lang w:eastAsia="en-GB"/>
    </w:rPr>
  </w:style>
  <w:style w:type="table" w:customStyle="1" w:styleId="TableGrid1">
    <w:name w:val="Table Grid1"/>
    <w:rsid w:val="00FE71B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0">
    <w:name w:val="Table Grid0"/>
    <w:basedOn w:val="TableNormal"/>
    <w:uiPriority w:val="39"/>
    <w:rsid w:val="00FE71B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1B3"/>
    <w:rPr>
      <w:color w:val="0563C1" w:themeColor="hyperlink"/>
      <w:u w:val="single"/>
    </w:rPr>
  </w:style>
  <w:style w:type="character" w:styleId="UnresolvedMention">
    <w:name w:val="Unresolved Mention"/>
    <w:basedOn w:val="DefaultParagraphFont"/>
    <w:uiPriority w:val="99"/>
    <w:semiHidden/>
    <w:unhideWhenUsed/>
    <w:rsid w:val="00D72603"/>
    <w:rPr>
      <w:color w:val="605E5C"/>
      <w:shd w:val="clear" w:color="auto" w:fill="E1DFDD"/>
    </w:rPr>
  </w:style>
  <w:style w:type="character" w:styleId="FollowedHyperlink">
    <w:name w:val="FollowedHyperlink"/>
    <w:basedOn w:val="DefaultParagraphFont"/>
    <w:uiPriority w:val="99"/>
    <w:semiHidden/>
    <w:unhideWhenUsed/>
    <w:rsid w:val="006314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chingpeople.co.uk/privacy-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althplus@reachingpeople.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bs-identity-checking-guidelines/id-checking-guidelines-for-standardenhanced-dbs-check-applications-from-1-july-202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lthplus@reachingpeople.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image" Target="media/image3.emf"/><Relationship Id="rId4"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dayChidlow\OneDrive%20-%20Vista\LAT%20Services\Health+%20project\Health+%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D77BA2D2A0F742A5D6D93CA7117891" ma:contentTypeVersion="15" ma:contentTypeDescription="Create a new document." ma:contentTypeScope="" ma:versionID="dbd345190d07964028c5e599f66205da">
  <xsd:schema xmlns:xsd="http://www.w3.org/2001/XMLSchema" xmlns:xs="http://www.w3.org/2001/XMLSchema" xmlns:p="http://schemas.microsoft.com/office/2006/metadata/properties" xmlns:ns2="a3e2c197-beb4-4d35-ae11-46dad6926335" xmlns:ns3="9b6fe5de-5dbf-4ef4-ad72-4f2193f3ee04" targetNamespace="http://schemas.microsoft.com/office/2006/metadata/properties" ma:root="true" ma:fieldsID="c13934057473a69241b9b08b0097628f" ns2:_="" ns3:_="">
    <xsd:import namespace="a3e2c197-beb4-4d35-ae11-46dad6926335"/>
    <xsd:import namespace="9b6fe5de-5dbf-4ef4-ad72-4f2193f3ee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c197-beb4-4d35-ae11-46dad6926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fc79fb6-f2e9-44e5-8a69-e454f838865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6fe5de-5dbf-4ef4-ad72-4f2193f3ee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b35ebf-9fd4-47c8-828e-255fafc8d095}" ma:internalName="TaxCatchAll" ma:showField="CatchAllData" ma:web="9b6fe5de-5dbf-4ef4-ad72-4f2193f3ee0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b6fe5de-5dbf-4ef4-ad72-4f2193f3ee04">
      <UserInfo>
        <DisplayName>Friday Chidlow</DisplayName>
        <AccountId>3666</AccountId>
        <AccountType/>
      </UserInfo>
      <UserInfo>
        <DisplayName>Rayhana Brydson</DisplayName>
        <AccountId>196</AccountId>
        <AccountType/>
      </UserInfo>
    </SharedWithUsers>
    <MediaLengthInSeconds xmlns="a3e2c197-beb4-4d35-ae11-46dad6926335" xsi:nil="true"/>
    <TaxCatchAll xmlns="9b6fe5de-5dbf-4ef4-ad72-4f2193f3ee04" xsi:nil="true"/>
    <lcf76f155ced4ddcb4097134ff3c332f xmlns="a3e2c197-beb4-4d35-ae11-46dad692633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B47394-695C-4268-BAFF-2E9DB40FBB6C}">
  <ds:schemaRefs>
    <ds:schemaRef ds:uri="http://schemas.openxmlformats.org/officeDocument/2006/bibliography"/>
  </ds:schemaRefs>
</ds:datastoreItem>
</file>

<file path=customXml/itemProps2.xml><?xml version="1.0" encoding="utf-8"?>
<ds:datastoreItem xmlns:ds="http://schemas.openxmlformats.org/officeDocument/2006/customXml" ds:itemID="{EDF3B7BE-C24B-4BE8-A9F9-2D8839699619}"/>
</file>

<file path=customXml/itemProps3.xml><?xml version="1.0" encoding="utf-8"?>
<ds:datastoreItem xmlns:ds="http://schemas.openxmlformats.org/officeDocument/2006/customXml" ds:itemID="{5C2B3884-5AA5-407E-8D97-0D9A56460602}">
  <ds:schemaRefs>
    <ds:schemaRef ds:uri="http://schemas.microsoft.com/office/2006/metadata/properties"/>
    <ds:schemaRef ds:uri="http://schemas.microsoft.com/office/infopath/2007/PartnerControls"/>
    <ds:schemaRef ds:uri="18255265-9e5f-4873-a52f-79d47a8a0921"/>
    <ds:schemaRef ds:uri="41e7bf6a-9577-4294-ab5e-b765b023d382"/>
    <ds:schemaRef ds:uri="9b6fe5de-5dbf-4ef4-ad72-4f2193f3ee04"/>
    <ds:schemaRef ds:uri="a3e2c197-beb4-4d35-ae11-46dad6926335"/>
  </ds:schemaRefs>
</ds:datastoreItem>
</file>

<file path=customXml/itemProps4.xml><?xml version="1.0" encoding="utf-8"?>
<ds:datastoreItem xmlns:ds="http://schemas.openxmlformats.org/officeDocument/2006/customXml" ds:itemID="{2098B487-F930-4EF0-AF46-759612D71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 Word Template</Template>
  <TotalTime>5</TotalTime>
  <Pages>6</Pages>
  <Words>830</Words>
  <Characters>4732</Characters>
  <Application>Microsoft Office Word</Application>
  <DocSecurity>0</DocSecurity>
  <Lines>39</Lines>
  <Paragraphs>11</Paragraphs>
  <ScaleCrop>false</ScaleCrop>
  <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Friday Chidlow</dc:creator>
  <cp:keywords/>
  <dc:description/>
  <cp:lastModifiedBy>Friday Chidlow</cp:lastModifiedBy>
  <cp:revision>2</cp:revision>
  <dcterms:created xsi:type="dcterms:W3CDTF">2023-04-06T13:39:00Z</dcterms:created>
  <dcterms:modified xsi:type="dcterms:W3CDTF">2023-04-06T13:39:00Z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0x0101009FD77BA2D2A0F742A5D6D93CA7117891</vt:lpwstr>
  </property>
  <property fmtid="{D5CDD505-2E9C-101B-9397-08002B2CF9AE}" pid="3" name="Order">
    <vt:r8>213200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